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4EC5411" w14:textId="77777777" w:rsidR="00197602" w:rsidRDefault="00197602" w:rsidP="00F12D04">
      <w:pPr>
        <w:pStyle w:val="ObjectAnchor"/>
        <w:rPr>
          <w:sz w:val="12"/>
        </w:rPr>
      </w:pPr>
    </w:p>
    <w:p w14:paraId="1FE7834F" w14:textId="77777777" w:rsidR="00E617D1" w:rsidRDefault="00E617D1" w:rsidP="00F12D04">
      <w:pPr>
        <w:pStyle w:val="ObjectAnchor"/>
        <w:rPr>
          <w:sz w:val="12"/>
        </w:rPr>
      </w:pPr>
    </w:p>
    <w:p w14:paraId="4CF3AD26" w14:textId="77777777" w:rsidR="00E617D1" w:rsidRPr="00197602" w:rsidRDefault="00E617D1" w:rsidP="00F12D04">
      <w:pPr>
        <w:pStyle w:val="ObjectAnchor"/>
        <w:rPr>
          <w:sz w:val="12"/>
        </w:rPr>
      </w:pPr>
    </w:p>
    <w:tbl>
      <w:tblPr>
        <w:tblW w:w="5122" w:type="pct"/>
        <w:tblInd w:w="-142" w:type="dxa"/>
        <w:tblLayout w:type="fixed"/>
        <w:tblLook w:val="0600" w:firstRow="0" w:lastRow="0" w:firstColumn="0" w:lastColumn="0" w:noHBand="1" w:noVBand="1"/>
      </w:tblPr>
      <w:tblGrid>
        <w:gridCol w:w="3115"/>
        <w:gridCol w:w="237"/>
        <w:gridCol w:w="5683"/>
        <w:gridCol w:w="2250"/>
      </w:tblGrid>
      <w:tr w:rsidR="006F3735" w14:paraId="662E8A60" w14:textId="77777777" w:rsidTr="0053787C">
        <w:trPr>
          <w:trHeight w:val="549"/>
        </w:trPr>
        <w:tc>
          <w:tcPr>
            <w:tcW w:w="1380" w:type="pct"/>
          </w:tcPr>
          <w:p w14:paraId="6961E2E5" w14:textId="031F6CF4" w:rsidR="00AC25D5" w:rsidRPr="00637D57" w:rsidRDefault="006F3735" w:rsidP="00AC25D5">
            <w:pPr>
              <w:spacing w:before="0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67A38A88" wp14:editId="7338B254">
                  <wp:extent cx="1542415" cy="683695"/>
                  <wp:effectExtent l="0" t="0" r="0" b="0"/>
                  <wp:docPr id="785832424" name="Picture 2" descr="A person's feet standing on a road with yellow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5832424" name="Picture 2" descr="A person's feet standing on a road with yellow text&#10;&#10;Description automatically generated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3790" cy="733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" w:type="pct"/>
          </w:tcPr>
          <w:p w14:paraId="6B4A5969" w14:textId="77777777" w:rsidR="00E617D1" w:rsidRDefault="00E617D1" w:rsidP="00AC25D5"/>
        </w:tc>
        <w:tc>
          <w:tcPr>
            <w:tcW w:w="2518" w:type="pct"/>
          </w:tcPr>
          <w:p w14:paraId="1E54F267" w14:textId="77777777" w:rsidR="00AC25D5" w:rsidRPr="00556CF1" w:rsidRDefault="00AC25D5" w:rsidP="00AC25D5">
            <w:pPr>
              <w:pStyle w:val="Title"/>
              <w:rPr>
                <w:sz w:val="56"/>
                <w:szCs w:val="56"/>
              </w:rPr>
            </w:pPr>
            <w:r w:rsidRPr="00150DB8">
              <w:rPr>
                <w:color w:val="002060"/>
                <w:sz w:val="56"/>
                <w:szCs w:val="56"/>
              </w:rPr>
              <w:t xml:space="preserve">District 9 Newsletter </w:t>
            </w:r>
          </w:p>
        </w:tc>
        <w:tc>
          <w:tcPr>
            <w:tcW w:w="998" w:type="pct"/>
            <w:vAlign w:val="center"/>
          </w:tcPr>
          <w:p w14:paraId="7A68F8A0" w14:textId="77777777" w:rsidR="00D105E3" w:rsidRDefault="00D105E3" w:rsidP="00AC25D5">
            <w:pPr>
              <w:pStyle w:val="IssueInfo"/>
              <w:rPr>
                <w:b/>
                <w:bCs/>
                <w:sz w:val="28"/>
                <w:szCs w:val="28"/>
              </w:rPr>
            </w:pPr>
          </w:p>
          <w:p w14:paraId="3BE42A91" w14:textId="18EADE4D" w:rsidR="00A06950" w:rsidRDefault="00257C92" w:rsidP="00655D54">
            <w:pPr>
              <w:pStyle w:val="IssueInfo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April</w:t>
            </w:r>
            <w:r w:rsidR="00AC6FB1">
              <w:rPr>
                <w:b/>
                <w:bCs/>
                <w:sz w:val="28"/>
                <w:szCs w:val="28"/>
              </w:rPr>
              <w:t>,2024</w:t>
            </w:r>
          </w:p>
          <w:p w14:paraId="3B41CBA7" w14:textId="4D8506C5" w:rsidR="00AC25D5" w:rsidRPr="00F96C5E" w:rsidRDefault="00637D57" w:rsidP="00196D3D">
            <w:pPr>
              <w:pStyle w:val="IssueInfo"/>
              <w:jc w:val="center"/>
            </w:pPr>
            <w:r>
              <w:rPr>
                <w:b/>
                <w:bCs/>
                <w:sz w:val="28"/>
                <w:szCs w:val="28"/>
              </w:rPr>
              <w:t>Issue #</w:t>
            </w:r>
            <w:r w:rsidR="00257C92">
              <w:rPr>
                <w:b/>
                <w:bCs/>
                <w:sz w:val="28"/>
                <w:szCs w:val="28"/>
              </w:rPr>
              <w:t>10</w:t>
            </w:r>
          </w:p>
        </w:tc>
      </w:tr>
      <w:tr w:rsidR="006F3735" w:rsidRPr="00F96C5E" w14:paraId="62A497C6" w14:textId="77777777" w:rsidTr="0053787C">
        <w:trPr>
          <w:trHeight w:val="720"/>
        </w:trPr>
        <w:tc>
          <w:tcPr>
            <w:tcW w:w="1380" w:type="pct"/>
            <w:tcBorders>
              <w:left w:val="single" w:sz="4" w:space="0" w:color="DDDDDD" w:themeColor="accent1"/>
            </w:tcBorders>
          </w:tcPr>
          <w:p w14:paraId="227F745F" w14:textId="1AD723A1" w:rsidR="00AC25D5" w:rsidRPr="00F96C5E" w:rsidRDefault="00AC25D5" w:rsidP="00AC25D5">
            <w:pPr>
              <w:pStyle w:val="NoSpacing"/>
            </w:pPr>
          </w:p>
        </w:tc>
        <w:tc>
          <w:tcPr>
            <w:tcW w:w="105" w:type="pct"/>
          </w:tcPr>
          <w:p w14:paraId="0EA01EC8" w14:textId="77777777" w:rsidR="00AC25D5" w:rsidRPr="00F96C5E" w:rsidRDefault="00AC25D5" w:rsidP="00AC25D5">
            <w:pPr>
              <w:pStyle w:val="NoSpacing"/>
            </w:pPr>
          </w:p>
        </w:tc>
        <w:tc>
          <w:tcPr>
            <w:tcW w:w="3516" w:type="pct"/>
            <w:gridSpan w:val="2"/>
            <w:tcBorders>
              <w:top w:val="single" w:sz="24" w:space="0" w:color="auto"/>
              <w:right w:val="single" w:sz="4" w:space="0" w:color="DDDDDD" w:themeColor="accent1"/>
            </w:tcBorders>
          </w:tcPr>
          <w:p w14:paraId="2FC98FF6" w14:textId="77777777" w:rsidR="00AC25D5" w:rsidRPr="00556CF1" w:rsidRDefault="00AC25D5" w:rsidP="00AC25D5">
            <w:pPr>
              <w:pStyle w:val="Subtitle"/>
              <w:rPr>
                <w:b/>
                <w:bCs/>
                <w:sz w:val="48"/>
                <w:szCs w:val="48"/>
              </w:rPr>
            </w:pPr>
            <w:r w:rsidRPr="00105E79">
              <w:rPr>
                <w:b/>
                <w:bCs/>
                <w:color w:val="0070C0"/>
                <w:sz w:val="48"/>
                <w:szCs w:val="48"/>
              </w:rPr>
              <w:t xml:space="preserve">“CARRYING THE AA MESSAGE” </w:t>
            </w:r>
          </w:p>
        </w:tc>
      </w:tr>
      <w:tr w:rsidR="006F3735" w14:paraId="4806923C" w14:textId="77777777" w:rsidTr="0053787C">
        <w:trPr>
          <w:trHeight w:val="5619"/>
        </w:trPr>
        <w:tc>
          <w:tcPr>
            <w:tcW w:w="1380" w:type="pct"/>
            <w:tcBorders>
              <w:left w:val="single" w:sz="4" w:space="0" w:color="DDDDDD" w:themeColor="accent1"/>
            </w:tcBorders>
          </w:tcPr>
          <w:p w14:paraId="578E388F" w14:textId="77777777" w:rsidR="00F05C77" w:rsidRDefault="00AC25D5" w:rsidP="00AC25D5">
            <w:pPr>
              <w:pStyle w:val="TOCHeading"/>
              <w:jc w:val="left"/>
            </w:pPr>
            <w:r>
              <w:t xml:space="preserve">District 9 Group </w:t>
            </w:r>
            <w:r w:rsidR="00E026B7">
              <w:t>Committee 202</w:t>
            </w:r>
            <w:r w:rsidR="002169D6">
              <w:t>3</w:t>
            </w:r>
          </w:p>
          <w:p w14:paraId="69A89062" w14:textId="67843FBE" w:rsidR="00D2686C" w:rsidRDefault="00B9644B" w:rsidP="00AC25D5">
            <w:pPr>
              <w:pStyle w:val="TOCHeading"/>
              <w:jc w:val="left"/>
            </w:pPr>
            <w:r>
              <w:t xml:space="preserve">DCM </w:t>
            </w:r>
            <w:r w:rsidR="00CC75E9">
              <w:t>–Monty C.</w:t>
            </w:r>
          </w:p>
          <w:p w14:paraId="5DEB3837" w14:textId="77777777" w:rsidR="00F05C77" w:rsidRDefault="00E16BA1" w:rsidP="00AC25D5">
            <w:pPr>
              <w:pStyle w:val="TOCHeading"/>
              <w:jc w:val="left"/>
            </w:pPr>
            <w:r>
              <w:t xml:space="preserve"> </w:t>
            </w:r>
            <w:r w:rsidR="00B9644B">
              <w:t xml:space="preserve">ADCM </w:t>
            </w:r>
            <w:r>
              <w:t>–</w:t>
            </w:r>
            <w:r w:rsidR="00CC75E9">
              <w:t>Peter</w:t>
            </w:r>
            <w:r w:rsidR="00D2686C">
              <w:t xml:space="preserve"> M.</w:t>
            </w:r>
            <w:r>
              <w:t xml:space="preserve">  </w:t>
            </w:r>
          </w:p>
          <w:p w14:paraId="63CFA231" w14:textId="150AE476" w:rsidR="00AC25D5" w:rsidRPr="00556CF1" w:rsidRDefault="00D2686C" w:rsidP="00AC25D5">
            <w:pPr>
              <w:pStyle w:val="TOCHeading"/>
              <w:jc w:val="left"/>
            </w:pPr>
            <w:r>
              <w:t>T</w:t>
            </w:r>
            <w:r w:rsidR="00B9644B">
              <w:t>reasurer - Susan</w:t>
            </w:r>
            <w:r w:rsidR="00AC25D5">
              <w:t xml:space="preserve"> R             </w:t>
            </w:r>
            <w:r w:rsidR="00B9644B">
              <w:t xml:space="preserve">Secretary </w:t>
            </w:r>
            <w:r w:rsidR="00C619F3">
              <w:t>–Chelsea N.</w:t>
            </w:r>
            <w:r w:rsidR="00AC25D5">
              <w:t xml:space="preserve">             PI/</w:t>
            </w:r>
            <w:r w:rsidR="00B9644B">
              <w:t>CPC - Joe</w:t>
            </w:r>
            <w:r w:rsidR="00AC25D5">
              <w:t xml:space="preserve"> M                     </w:t>
            </w:r>
            <w:r w:rsidR="00B9644B">
              <w:t xml:space="preserve">Corrections </w:t>
            </w:r>
            <w:r w:rsidR="00AA3ECE">
              <w:t xml:space="preserve">– </w:t>
            </w:r>
            <w:r w:rsidR="00A2471E">
              <w:t>Joe M.</w:t>
            </w:r>
            <w:r w:rsidR="00AC25D5">
              <w:t xml:space="preserve">       </w:t>
            </w:r>
            <w:r w:rsidR="00E16BA1">
              <w:t>Newsletter –</w:t>
            </w:r>
            <w:r w:rsidR="00706C1F">
              <w:t>Robert T</w:t>
            </w:r>
          </w:p>
          <w:p w14:paraId="2F8E2917" w14:textId="77777777" w:rsidR="00AC25D5" w:rsidRDefault="00AC25D5" w:rsidP="00AC25D5">
            <w:pPr>
              <w:pStyle w:val="TopicDescription"/>
              <w:jc w:val="left"/>
            </w:pPr>
          </w:p>
          <w:p w14:paraId="7BCB286D" w14:textId="77777777" w:rsidR="00194BB2" w:rsidRDefault="00194BB2" w:rsidP="00AC25D5">
            <w:pPr>
              <w:pStyle w:val="TopicDescription"/>
              <w:jc w:val="left"/>
            </w:pPr>
            <w:r>
              <w:t>DISTRICT 9 TELEPHONE ANSWERING SERVICE</w:t>
            </w:r>
          </w:p>
          <w:p w14:paraId="3BDACBF8" w14:textId="77777777" w:rsidR="00AC25D5" w:rsidRPr="00194BB2" w:rsidRDefault="00194BB2" w:rsidP="00AC25D5">
            <w:pPr>
              <w:pStyle w:val="TopicDescription"/>
              <w:jc w:val="left"/>
              <w:rPr>
                <w:b/>
                <w:u w:val="single"/>
              </w:rPr>
            </w:pPr>
            <w:r>
              <w:t xml:space="preserve"> </w:t>
            </w:r>
            <w:r w:rsidRPr="00194BB2">
              <w:rPr>
                <w:b/>
                <w:u w:val="single"/>
              </w:rPr>
              <w:t>902-562-8019</w:t>
            </w:r>
          </w:p>
        </w:tc>
        <w:tc>
          <w:tcPr>
            <w:tcW w:w="105" w:type="pct"/>
          </w:tcPr>
          <w:p w14:paraId="53CFB200" w14:textId="77777777" w:rsidR="00AC25D5" w:rsidRDefault="00AC25D5" w:rsidP="00AC25D5"/>
        </w:tc>
        <w:tc>
          <w:tcPr>
            <w:tcW w:w="3516" w:type="pct"/>
            <w:gridSpan w:val="2"/>
            <w:tcBorders>
              <w:right w:val="single" w:sz="4" w:space="0" w:color="DDDDDD" w:themeColor="accent1"/>
            </w:tcBorders>
          </w:tcPr>
          <w:p w14:paraId="61EC79B9" w14:textId="1E182F2A" w:rsidR="00AC25D5" w:rsidRDefault="00803740" w:rsidP="00AC25D5">
            <w:r>
              <w:rPr>
                <w:noProof/>
              </w:rPr>
              <w:drawing>
                <wp:anchor distT="0" distB="0" distL="114300" distR="114300" simplePos="0" relativeHeight="251657216" behindDoc="0" locked="0" layoutInCell="1" allowOverlap="1" wp14:anchorId="65AD016D" wp14:editId="2D783DD4">
                  <wp:simplePos x="2200275" y="2466975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4162425" cy="3648075"/>
                  <wp:effectExtent l="0" t="0" r="0" b="0"/>
                  <wp:wrapSquare wrapText="bothSides"/>
                  <wp:docPr id="92074545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62425" cy="3648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F3735" w:rsidRPr="00B333EE" w14:paraId="18C8E7EF" w14:textId="77777777" w:rsidTr="0053787C">
        <w:trPr>
          <w:trHeight w:val="5371"/>
        </w:trPr>
        <w:tc>
          <w:tcPr>
            <w:tcW w:w="1380" w:type="pct"/>
          </w:tcPr>
          <w:p w14:paraId="3F24F471" w14:textId="3C49298F" w:rsidR="00AC25D5" w:rsidRPr="002719D0" w:rsidRDefault="00803740" w:rsidP="00AC25D5">
            <w:r>
              <w:rPr>
                <w:noProof/>
              </w:rPr>
              <w:drawing>
                <wp:inline distT="0" distB="0" distL="0" distR="0" wp14:anchorId="58D8A773" wp14:editId="3401C67A">
                  <wp:extent cx="1840230" cy="2952646"/>
                  <wp:effectExtent l="0" t="0" r="0" b="0"/>
                  <wp:docPr id="437443403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2376" cy="3036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" w:type="pct"/>
          </w:tcPr>
          <w:p w14:paraId="07C27B6E" w14:textId="77777777" w:rsidR="00AC25D5" w:rsidRDefault="00AC25D5" w:rsidP="00AC25D5"/>
        </w:tc>
        <w:tc>
          <w:tcPr>
            <w:tcW w:w="3516" w:type="pct"/>
            <w:gridSpan w:val="2"/>
            <w:vAlign w:val="center"/>
          </w:tcPr>
          <w:p w14:paraId="3B589EAE" w14:textId="75A70680" w:rsidR="00DD5FF7" w:rsidRPr="005B3C38" w:rsidRDefault="00AC25D5" w:rsidP="00E026B7">
            <w:pPr>
              <w:rPr>
                <w:rFonts w:ascii="Arial" w:hAnsi="Arial" w:cs="Arial"/>
                <w:sz w:val="28"/>
                <w:szCs w:val="28"/>
                <w:u w:val="single"/>
              </w:rPr>
            </w:pPr>
            <w:r w:rsidRPr="00421163">
              <w:rPr>
                <w:rFonts w:ascii="Arial" w:hAnsi="Arial" w:cs="Arial"/>
                <w:sz w:val="28"/>
                <w:szCs w:val="28"/>
                <w:u w:val="single"/>
              </w:rPr>
              <w:t>Editor’s Note:</w:t>
            </w:r>
          </w:p>
          <w:p w14:paraId="42E1D177" w14:textId="21DC7D50" w:rsidR="00E82C3D" w:rsidRDefault="00520732" w:rsidP="00B333EE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*</w:t>
            </w:r>
            <w:r w:rsidR="00E96EE0">
              <w:rPr>
                <w:rFonts w:ascii="Arial" w:hAnsi="Arial" w:cs="Arial"/>
                <w:sz w:val="28"/>
                <w:szCs w:val="28"/>
              </w:rPr>
              <w:t xml:space="preserve">The next district 9 meeting will be in </w:t>
            </w:r>
            <w:r w:rsidR="00AA1838">
              <w:rPr>
                <w:rFonts w:ascii="Arial" w:hAnsi="Arial" w:cs="Arial"/>
                <w:sz w:val="28"/>
                <w:szCs w:val="28"/>
              </w:rPr>
              <w:t xml:space="preserve">Sydney at the Friendship Hall (129 Charlotte Street) on Sunday </w:t>
            </w:r>
            <w:r w:rsidR="002E1A23">
              <w:rPr>
                <w:rFonts w:ascii="Arial" w:hAnsi="Arial" w:cs="Arial"/>
                <w:sz w:val="28"/>
                <w:szCs w:val="28"/>
              </w:rPr>
              <w:t>April 21</w:t>
            </w:r>
            <w:r w:rsidR="00AA1838">
              <w:rPr>
                <w:rFonts w:ascii="Arial" w:hAnsi="Arial" w:cs="Arial"/>
                <w:sz w:val="28"/>
                <w:szCs w:val="28"/>
              </w:rPr>
              <w:t xml:space="preserve"> at 2 Pm.</w:t>
            </w:r>
            <w:r w:rsidR="00E82C3D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  <w:p w14:paraId="18BB397E" w14:textId="77777777" w:rsidR="00520732" w:rsidRDefault="00520732" w:rsidP="00B333EE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*Anyone looking to be on the Corrections committee, please contact </w:t>
            </w:r>
            <w:r w:rsidRPr="001C3DFE">
              <w:rPr>
                <w:sz w:val="24"/>
                <w:szCs w:val="24"/>
              </w:rPr>
              <w:t xml:space="preserve">Joe M.  - (902) 317-3777  </w:t>
            </w:r>
            <w:hyperlink r:id="rId14" w:history="1">
              <w:r w:rsidRPr="001C3DFE">
                <w:rPr>
                  <w:rStyle w:val="Hyperlink"/>
                  <w:sz w:val="24"/>
                  <w:szCs w:val="24"/>
                </w:rPr>
                <w:t>macjosa@gmail.com</w:t>
              </w:r>
            </w:hyperlink>
            <w:r>
              <w:rPr>
                <w:rStyle w:val="Hyperlink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</w:rPr>
              <w:t>please</w:t>
            </w:r>
          </w:p>
          <w:p w14:paraId="2442266D" w14:textId="62664B30" w:rsidR="00520732" w:rsidRPr="00520732" w:rsidRDefault="00520732" w:rsidP="00B333EE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* </w:t>
            </w:r>
            <w:r w:rsidRPr="005B3C38">
              <w:rPr>
                <w:rFonts w:ascii="Arial" w:hAnsi="Arial" w:cs="Arial"/>
                <w:sz w:val="28"/>
                <w:szCs w:val="28"/>
              </w:rPr>
              <w:t>We are also looking for volunteers to</w:t>
            </w:r>
            <w:r w:rsidR="005B3C38" w:rsidRPr="005B3C38">
              <w:rPr>
                <w:rFonts w:ascii="Arial" w:hAnsi="Arial" w:cs="Arial"/>
                <w:sz w:val="28"/>
                <w:szCs w:val="28"/>
              </w:rPr>
              <w:t xml:space="preserve"> chair</w:t>
            </w:r>
            <w:r w:rsidR="005B3C38">
              <w:rPr>
                <w:rFonts w:ascii="Arial" w:hAnsi="Arial" w:cs="Arial"/>
                <w:sz w:val="28"/>
                <w:szCs w:val="28"/>
              </w:rPr>
              <w:t xml:space="preserve"> and be members of</w:t>
            </w:r>
            <w:r w:rsidR="005B3C38" w:rsidRPr="005B3C38">
              <w:rPr>
                <w:rFonts w:ascii="Arial" w:hAnsi="Arial" w:cs="Arial"/>
                <w:sz w:val="28"/>
                <w:szCs w:val="28"/>
              </w:rPr>
              <w:t xml:space="preserve"> literature, Treatment, Bridging the Gap</w:t>
            </w:r>
            <w:r w:rsidR="0053787C">
              <w:rPr>
                <w:rFonts w:ascii="Arial" w:hAnsi="Arial" w:cs="Arial"/>
                <w:sz w:val="28"/>
                <w:szCs w:val="28"/>
              </w:rPr>
              <w:t>.</w:t>
            </w:r>
          </w:p>
        </w:tc>
      </w:tr>
    </w:tbl>
    <w:p w14:paraId="365B9939" w14:textId="77777777" w:rsidR="005815D4" w:rsidRDefault="005815D4">
      <w:pPr>
        <w:spacing w:before="0" w:after="160"/>
        <w:rPr>
          <w:rFonts w:ascii="Broadway" w:hAnsi="Broadway"/>
          <w:sz w:val="40"/>
          <w:szCs w:val="40"/>
          <w:u w:val="single"/>
        </w:rPr>
      </w:pPr>
      <w:bookmarkStart w:id="0" w:name="_Hlk90206009"/>
    </w:p>
    <w:p w14:paraId="6EECBCA0" w14:textId="4349D544" w:rsidR="00462036" w:rsidRDefault="00000073" w:rsidP="002E1A23">
      <w:pPr>
        <w:spacing w:after="238" w:line="238" w:lineRule="auto"/>
        <w:ind w:right="1235"/>
        <w:jc w:val="center"/>
        <w:rPr>
          <w:rFonts w:ascii="Times New Roman" w:eastAsia="Times New Roman" w:hAnsi="Times New Roman" w:cs="Times New Roman"/>
          <w:b/>
          <w:sz w:val="48"/>
        </w:rPr>
      </w:pPr>
      <w:r>
        <w:rPr>
          <w:rFonts w:ascii="Times New Roman" w:eastAsia="Times New Roman" w:hAnsi="Times New Roman" w:cs="Times New Roman"/>
          <w:b/>
          <w:sz w:val="48"/>
        </w:rPr>
        <w:object w:dxaOrig="9180" w:dyaOrig="11879" w14:anchorId="42465C8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4" type="#_x0000_t75" style="width:538.5pt;height:711.75pt" o:ole="">
            <v:imagedata r:id="rId15" o:title=""/>
          </v:shape>
          <o:OLEObject Type="Embed" ProgID="Acrobat.Document.DC" ShapeID="_x0000_i1044" DrawAspect="Content" ObjectID="_1773393003" r:id="rId16"/>
        </w:object>
      </w:r>
      <w:r w:rsidR="002E1A23">
        <w:rPr>
          <w:noProof/>
        </w:rPr>
        <w:drawing>
          <wp:inline distT="0" distB="0" distL="0" distR="0" wp14:anchorId="59EB5FEE" wp14:editId="38001197">
            <wp:extent cx="6829425" cy="9124950"/>
            <wp:effectExtent l="0" t="0" r="0" b="0"/>
            <wp:docPr id="846857673" name="Picture 1" descr="A poster of a beach with a picture of ice cream and a sea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6857673" name="Picture 1" descr="A poster of a beach with a picture of ice cream and a sea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912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FA92BF" w14:textId="35007DF4" w:rsidR="007439AA" w:rsidRDefault="007439AA" w:rsidP="007439AA">
      <w:pPr>
        <w:spacing w:after="238" w:line="238" w:lineRule="auto"/>
        <w:ind w:right="1235"/>
        <w:jc w:val="center"/>
      </w:pPr>
      <w:r>
        <w:rPr>
          <w:rFonts w:ascii="Times New Roman" w:eastAsia="Times New Roman" w:hAnsi="Times New Roman" w:cs="Times New Roman"/>
          <w:b/>
          <w:sz w:val="48"/>
        </w:rPr>
        <w:lastRenderedPageBreak/>
        <w:t>EARLY BIRD FLYER MAY DAY 2024</w:t>
      </w:r>
    </w:p>
    <w:p w14:paraId="3EDC6913" w14:textId="77777777" w:rsidR="007439AA" w:rsidRDefault="007439AA" w:rsidP="007439AA">
      <w:pPr>
        <w:spacing w:after="293"/>
        <w:ind w:left="288"/>
        <w:jc w:val="center"/>
      </w:pPr>
      <w:r>
        <w:rPr>
          <w:rFonts w:ascii="Times New Roman" w:eastAsia="Times New Roman" w:hAnsi="Times New Roman" w:cs="Times New Roman"/>
          <w:b/>
          <w:i/>
          <w:sz w:val="44"/>
        </w:rPr>
        <w:t>"There is a Solution"</w:t>
      </w:r>
    </w:p>
    <w:p w14:paraId="28B7E6E1" w14:textId="77777777" w:rsidR="007439AA" w:rsidRDefault="007439AA" w:rsidP="007439AA">
      <w:pPr>
        <w:spacing w:after="240"/>
        <w:ind w:right="141"/>
        <w:jc w:val="center"/>
      </w:pPr>
      <w:r>
        <w:rPr>
          <w:rFonts w:ascii="Times New Roman" w:eastAsia="Times New Roman" w:hAnsi="Times New Roman" w:cs="Times New Roman"/>
          <w:b/>
          <w:sz w:val="36"/>
        </w:rPr>
        <w:t>COME SHARE WITH US    BRIDGEWATER MAY DAY!</w:t>
      </w:r>
    </w:p>
    <w:p w14:paraId="32210B93" w14:textId="77777777" w:rsidR="007439AA" w:rsidRDefault="007439AA" w:rsidP="007439AA">
      <w:pPr>
        <w:spacing w:after="240"/>
        <w:ind w:left="342" w:hanging="10"/>
        <w:jc w:val="center"/>
      </w:pPr>
      <w:r>
        <w:rPr>
          <w:rFonts w:ascii="Times New Roman" w:eastAsia="Times New Roman" w:hAnsi="Times New Roman" w:cs="Times New Roman"/>
          <w:b/>
          <w:sz w:val="36"/>
        </w:rPr>
        <w:t>SATURDAY, MAY 18, 2024</w:t>
      </w:r>
    </w:p>
    <w:p w14:paraId="38C5C4F8" w14:textId="77777777" w:rsidR="007439AA" w:rsidRDefault="007439AA" w:rsidP="007439AA">
      <w:pPr>
        <w:ind w:left="-5" w:hanging="10"/>
        <w:jc w:val="center"/>
      </w:pPr>
      <w:r>
        <w:rPr>
          <w:rFonts w:ascii="Times New Roman" w:eastAsia="Times New Roman" w:hAnsi="Times New Roman" w:cs="Times New Roman"/>
          <w:b/>
          <w:sz w:val="36"/>
        </w:rPr>
        <w:t xml:space="preserve">Holy Trinity Anglican Parish </w:t>
      </w:r>
      <w:proofErr w:type="gramStart"/>
      <w:r>
        <w:rPr>
          <w:rFonts w:ascii="Times New Roman" w:eastAsia="Times New Roman" w:hAnsi="Times New Roman" w:cs="Times New Roman"/>
          <w:b/>
          <w:sz w:val="36"/>
        </w:rPr>
        <w:t>Hall  -</w:t>
      </w:r>
      <w:proofErr w:type="gramEnd"/>
      <w:r>
        <w:rPr>
          <w:rFonts w:ascii="Times New Roman" w:eastAsia="Times New Roman" w:hAnsi="Times New Roman" w:cs="Times New Roman"/>
          <w:b/>
          <w:sz w:val="36"/>
        </w:rPr>
        <w:t xml:space="preserve"> Home of the Action Group</w:t>
      </w:r>
    </w:p>
    <w:p w14:paraId="37E2D35A" w14:textId="30B8C0C8" w:rsidR="007439AA" w:rsidRDefault="007439AA" w:rsidP="007439AA">
      <w:pPr>
        <w:ind w:left="342" w:right="781" w:hanging="10"/>
        <w:jc w:val="center"/>
      </w:pPr>
      <w:r>
        <w:rPr>
          <w:rFonts w:ascii="Times New Roman" w:eastAsia="Times New Roman" w:hAnsi="Times New Roman" w:cs="Times New Roman"/>
          <w:b/>
          <w:sz w:val="36"/>
        </w:rPr>
        <w:t xml:space="preserve">   78 Alexandra </w:t>
      </w:r>
      <w:proofErr w:type="spellStart"/>
      <w:r>
        <w:rPr>
          <w:rFonts w:ascii="Times New Roman" w:eastAsia="Times New Roman" w:hAnsi="Times New Roman" w:cs="Times New Roman"/>
          <w:b/>
          <w:sz w:val="36"/>
        </w:rPr>
        <w:t>AvenueBridgewater</w:t>
      </w:r>
      <w:proofErr w:type="spellEnd"/>
      <w:r>
        <w:rPr>
          <w:rFonts w:ascii="Times New Roman" w:eastAsia="Times New Roman" w:hAnsi="Times New Roman" w:cs="Times New Roman"/>
          <w:b/>
          <w:sz w:val="36"/>
        </w:rPr>
        <w:t>, Nova Scotia</w:t>
      </w:r>
    </w:p>
    <w:p w14:paraId="13D30302" w14:textId="77777777" w:rsidR="007439AA" w:rsidRDefault="007439AA">
      <w:pPr>
        <w:spacing w:after="240"/>
        <w:ind w:left="-5" w:hanging="10"/>
      </w:pPr>
      <w:r>
        <w:rPr>
          <w:rFonts w:ascii="Times New Roman" w:eastAsia="Times New Roman" w:hAnsi="Times New Roman" w:cs="Times New Roman"/>
          <w:b/>
          <w:sz w:val="36"/>
        </w:rPr>
        <w:t xml:space="preserve">REGISTRATION STARTS </w:t>
      </w:r>
      <w:proofErr w:type="gramStart"/>
      <w:r>
        <w:rPr>
          <w:rFonts w:ascii="Times New Roman" w:eastAsia="Times New Roman" w:hAnsi="Times New Roman" w:cs="Times New Roman"/>
          <w:b/>
          <w:sz w:val="36"/>
        </w:rPr>
        <w:t>AT  9:00</w:t>
      </w:r>
      <w:proofErr w:type="gramEnd"/>
      <w:r>
        <w:rPr>
          <w:rFonts w:ascii="Times New Roman" w:eastAsia="Times New Roman" w:hAnsi="Times New Roman" w:cs="Times New Roman"/>
          <w:b/>
          <w:sz w:val="36"/>
        </w:rPr>
        <w:t xml:space="preserve"> AM</w:t>
      </w:r>
    </w:p>
    <w:p w14:paraId="21271901" w14:textId="77777777" w:rsidR="007439AA" w:rsidRDefault="007439AA">
      <w:pPr>
        <w:spacing w:after="378"/>
        <w:ind w:left="-5" w:hanging="10"/>
      </w:pPr>
      <w:r>
        <w:rPr>
          <w:rFonts w:ascii="Times New Roman" w:eastAsia="Times New Roman" w:hAnsi="Times New Roman" w:cs="Times New Roman"/>
          <w:b/>
          <w:sz w:val="36"/>
        </w:rPr>
        <w:t>Meetings all day starting at 9:30 AM    Guest Speaker 6:30 PM</w:t>
      </w:r>
    </w:p>
    <w:p w14:paraId="73F6F475" w14:textId="77777777" w:rsidR="007439AA" w:rsidRDefault="007439AA">
      <w:pPr>
        <w:ind w:left="-5" w:hanging="10"/>
      </w:pPr>
      <w:r>
        <w:rPr>
          <w:rFonts w:ascii="Times New Roman" w:eastAsia="Times New Roman" w:hAnsi="Times New Roman" w:cs="Times New Roman"/>
          <w:b/>
          <w:sz w:val="36"/>
        </w:rPr>
        <w:t xml:space="preserve">A.A., Al-Anon &amp; Friends - $15.00      </w:t>
      </w:r>
      <w:proofErr w:type="spellStart"/>
      <w:r>
        <w:rPr>
          <w:rFonts w:ascii="Times New Roman" w:eastAsia="Times New Roman" w:hAnsi="Times New Roman" w:cs="Times New Roman"/>
          <w:b/>
          <w:sz w:val="36"/>
        </w:rPr>
        <w:t>Alateen</w:t>
      </w:r>
      <w:proofErr w:type="spellEnd"/>
      <w:r>
        <w:rPr>
          <w:rFonts w:ascii="Times New Roman" w:eastAsia="Times New Roman" w:hAnsi="Times New Roman" w:cs="Times New Roman"/>
          <w:b/>
          <w:sz w:val="36"/>
        </w:rPr>
        <w:t>- $7.50</w:t>
      </w:r>
    </w:p>
    <w:p w14:paraId="640D1613" w14:textId="77777777" w:rsidR="007439AA" w:rsidRDefault="007439AA">
      <w:pPr>
        <w:spacing w:after="378"/>
        <w:ind w:left="-5" w:hanging="10"/>
      </w:pPr>
      <w:r>
        <w:rPr>
          <w:rFonts w:ascii="Times New Roman" w:eastAsia="Times New Roman" w:hAnsi="Times New Roman" w:cs="Times New Roman"/>
          <w:b/>
          <w:sz w:val="36"/>
        </w:rPr>
        <w:t xml:space="preserve">Price Includes Registration, Lunch, </w:t>
      </w:r>
      <w:proofErr w:type="gramStart"/>
      <w:r>
        <w:rPr>
          <w:rFonts w:ascii="Times New Roman" w:eastAsia="Times New Roman" w:hAnsi="Times New Roman" w:cs="Times New Roman"/>
          <w:b/>
          <w:sz w:val="36"/>
        </w:rPr>
        <w:t>Supper</w:t>
      </w:r>
      <w:proofErr w:type="gramEnd"/>
      <w:r>
        <w:rPr>
          <w:rFonts w:ascii="Times New Roman" w:eastAsia="Times New Roman" w:hAnsi="Times New Roman" w:cs="Times New Roman"/>
          <w:b/>
          <w:sz w:val="36"/>
        </w:rPr>
        <w:t xml:space="preserve"> and Fellowship</w:t>
      </w:r>
    </w:p>
    <w:p w14:paraId="6514D48E" w14:textId="77777777" w:rsidR="007439AA" w:rsidRDefault="007439AA">
      <w:pPr>
        <w:ind w:left="-5" w:hanging="10"/>
      </w:pPr>
      <w:r>
        <w:rPr>
          <w:rFonts w:ascii="Times New Roman" w:eastAsia="Times New Roman" w:hAnsi="Times New Roman" w:cs="Times New Roman"/>
          <w:b/>
          <w:sz w:val="36"/>
        </w:rPr>
        <w:t xml:space="preserve">Lunch and Supper </w:t>
      </w:r>
      <w:proofErr w:type="gramStart"/>
      <w:r>
        <w:rPr>
          <w:rFonts w:ascii="Times New Roman" w:eastAsia="Times New Roman" w:hAnsi="Times New Roman" w:cs="Times New Roman"/>
          <w:b/>
          <w:sz w:val="36"/>
        </w:rPr>
        <w:t>provided  (</w:t>
      </w:r>
      <w:proofErr w:type="gramEnd"/>
      <w:r>
        <w:rPr>
          <w:rFonts w:ascii="Times New Roman" w:eastAsia="Times New Roman" w:hAnsi="Times New Roman" w:cs="Times New Roman"/>
          <w:b/>
          <w:sz w:val="36"/>
        </w:rPr>
        <w:t>vegetarian option available)</w:t>
      </w:r>
    </w:p>
    <w:p w14:paraId="6B2B3CE0" w14:textId="77777777" w:rsidR="007439AA" w:rsidRDefault="007439AA">
      <w:pPr>
        <w:ind w:left="-5" w:hanging="10"/>
      </w:pPr>
      <w:r>
        <w:rPr>
          <w:rFonts w:ascii="Times New Roman" w:eastAsia="Times New Roman" w:hAnsi="Times New Roman" w:cs="Times New Roman"/>
          <w:b/>
          <w:sz w:val="36"/>
        </w:rPr>
        <w:t>Coffee, Tea &amp; Donuts free all day</w:t>
      </w:r>
    </w:p>
    <w:p w14:paraId="74CB4FCA" w14:textId="77777777" w:rsidR="007439AA" w:rsidRDefault="007439AA">
      <w:pPr>
        <w:spacing w:after="378"/>
        <w:ind w:left="-5" w:hanging="10"/>
      </w:pPr>
      <w:r>
        <w:rPr>
          <w:rFonts w:ascii="Times New Roman" w:eastAsia="Times New Roman" w:hAnsi="Times New Roman" w:cs="Times New Roman"/>
          <w:b/>
          <w:sz w:val="36"/>
        </w:rPr>
        <w:t>Pop &amp; Water for sale</w:t>
      </w:r>
    </w:p>
    <w:p w14:paraId="36C0E04F" w14:textId="77777777" w:rsidR="007439AA" w:rsidRDefault="007439AA">
      <w:pPr>
        <w:spacing w:after="378"/>
        <w:ind w:left="-5" w:hanging="10"/>
      </w:pPr>
      <w:r>
        <w:rPr>
          <w:rFonts w:ascii="Times New Roman" w:eastAsia="Times New Roman" w:hAnsi="Times New Roman" w:cs="Times New Roman"/>
          <w:b/>
          <w:sz w:val="36"/>
        </w:rPr>
        <w:t>50/50 Draw</w:t>
      </w:r>
    </w:p>
    <w:p w14:paraId="206A0E25" w14:textId="77777777" w:rsidR="007439AA" w:rsidRDefault="007439AA">
      <w:pPr>
        <w:spacing w:after="378"/>
        <w:ind w:left="-5" w:hanging="10"/>
      </w:pPr>
      <w:r>
        <w:rPr>
          <w:rFonts w:ascii="Times New Roman" w:eastAsia="Times New Roman" w:hAnsi="Times New Roman" w:cs="Times New Roman"/>
          <w:b/>
          <w:sz w:val="36"/>
        </w:rPr>
        <w:t xml:space="preserve">Bridgewater Archives Display all </w:t>
      </w:r>
      <w:proofErr w:type="gramStart"/>
      <w:r>
        <w:rPr>
          <w:rFonts w:ascii="Times New Roman" w:eastAsia="Times New Roman" w:hAnsi="Times New Roman" w:cs="Times New Roman"/>
          <w:b/>
          <w:sz w:val="36"/>
        </w:rPr>
        <w:t>day</w:t>
      </w:r>
      <w:proofErr w:type="gramEnd"/>
    </w:p>
    <w:p w14:paraId="1FAD53F2" w14:textId="77777777" w:rsidR="007439AA" w:rsidRDefault="007439AA">
      <w:pPr>
        <w:ind w:left="-5" w:hanging="10"/>
      </w:pPr>
      <w:r>
        <w:rPr>
          <w:rFonts w:ascii="Times New Roman" w:eastAsia="Times New Roman" w:hAnsi="Times New Roman" w:cs="Times New Roman"/>
          <w:b/>
          <w:sz w:val="36"/>
        </w:rPr>
        <w:t>Contact Persons:  Barb K-</w:t>
      </w:r>
      <w:proofErr w:type="gramStart"/>
      <w:r>
        <w:rPr>
          <w:rFonts w:ascii="Times New Roman" w:eastAsia="Times New Roman" w:hAnsi="Times New Roman" w:cs="Times New Roman"/>
          <w:b/>
          <w:sz w:val="36"/>
        </w:rPr>
        <w:t>H  902</w:t>
      </w:r>
      <w:proofErr w:type="gramEnd"/>
      <w:r>
        <w:rPr>
          <w:rFonts w:ascii="Times New Roman" w:eastAsia="Times New Roman" w:hAnsi="Times New Roman" w:cs="Times New Roman"/>
          <w:b/>
          <w:sz w:val="36"/>
        </w:rPr>
        <w:t>-293-9803</w:t>
      </w:r>
    </w:p>
    <w:p w14:paraId="577A2EB9" w14:textId="77777777" w:rsidR="007439AA" w:rsidRDefault="007439AA">
      <w:pPr>
        <w:spacing w:after="378"/>
        <w:ind w:left="342" w:right="505" w:hanging="10"/>
        <w:jc w:val="center"/>
      </w:pPr>
      <w:r>
        <w:rPr>
          <w:rFonts w:ascii="Times New Roman" w:eastAsia="Times New Roman" w:hAnsi="Times New Roman" w:cs="Times New Roman"/>
          <w:b/>
          <w:sz w:val="36"/>
        </w:rPr>
        <w:t>Becky H     902-523-0040</w:t>
      </w:r>
    </w:p>
    <w:p w14:paraId="055F57D0" w14:textId="77777777" w:rsidR="007439AA" w:rsidRDefault="007439AA">
      <w:pPr>
        <w:spacing w:after="3"/>
        <w:ind w:left="301" w:hanging="10"/>
        <w:jc w:val="center"/>
      </w:pPr>
      <w:r>
        <w:rPr>
          <w:rFonts w:ascii="Times New Roman" w:eastAsia="Times New Roman" w:hAnsi="Times New Roman" w:cs="Times New Roman"/>
          <w:b/>
          <w:i/>
          <w:sz w:val="36"/>
        </w:rPr>
        <w:t>Meet new friends for a great time and fellowship!</w:t>
      </w:r>
    </w:p>
    <w:p w14:paraId="35B8698E" w14:textId="77777777" w:rsidR="007439AA" w:rsidRDefault="007439AA">
      <w:pPr>
        <w:spacing w:after="3"/>
        <w:ind w:left="301" w:hanging="10"/>
        <w:jc w:val="center"/>
      </w:pPr>
      <w:r>
        <w:rPr>
          <w:rFonts w:ascii="Times New Roman" w:eastAsia="Times New Roman" w:hAnsi="Times New Roman" w:cs="Times New Roman"/>
          <w:b/>
          <w:i/>
          <w:sz w:val="36"/>
        </w:rPr>
        <w:t>We look forward to seeing you there!</w:t>
      </w:r>
    </w:p>
    <w:p w14:paraId="4492130E" w14:textId="77777777" w:rsidR="0053787C" w:rsidRDefault="0053787C" w:rsidP="002B5555">
      <w:pPr>
        <w:spacing w:before="0" w:after="160"/>
        <w:rPr>
          <w:rFonts w:ascii="Broadway" w:hAnsi="Broadway"/>
          <w:sz w:val="40"/>
          <w:szCs w:val="40"/>
          <w:u w:val="single"/>
        </w:rPr>
      </w:pPr>
    </w:p>
    <w:p w14:paraId="0B2EEA8C" w14:textId="27475E13" w:rsidR="00461F90" w:rsidRDefault="00257C92" w:rsidP="002B5555">
      <w:pPr>
        <w:spacing w:before="0" w:after="160"/>
        <w:rPr>
          <w:rFonts w:ascii="Broadway" w:hAnsi="Broadway"/>
          <w:sz w:val="40"/>
          <w:szCs w:val="40"/>
          <w:u w:val="single"/>
        </w:rPr>
      </w:pPr>
      <w:r>
        <w:rPr>
          <w:rFonts w:ascii="Tahoma" w:eastAsia="Times New Roman" w:hAnsi="Tahoma" w:cs="Tahoma"/>
          <w:color w:val="242424"/>
          <w:szCs w:val="20"/>
          <w:lang w:val="en-CA" w:eastAsia="en-CA"/>
        </w:rPr>
        <w:object w:dxaOrig="8939" w:dyaOrig="12630" w14:anchorId="71A37834">
          <v:shape id="_x0000_i1025" type="#_x0000_t75" style="width:528.75pt;height:747pt" o:ole="">
            <v:imagedata r:id="rId18" o:title=""/>
          </v:shape>
          <o:OLEObject Type="Embed" ProgID="Acrobat.Document.DC" ShapeID="_x0000_i1025" DrawAspect="Content" ObjectID="_1773393004" r:id="rId19"/>
        </w:object>
      </w:r>
    </w:p>
    <w:p w14:paraId="7A175E80" w14:textId="77777777" w:rsidR="00461F90" w:rsidRDefault="00461F90" w:rsidP="002B5555">
      <w:pPr>
        <w:spacing w:before="0" w:after="160"/>
        <w:rPr>
          <w:rFonts w:ascii="Broadway" w:hAnsi="Broadway"/>
          <w:sz w:val="40"/>
          <w:szCs w:val="40"/>
          <w:u w:val="single"/>
        </w:rPr>
      </w:pPr>
    </w:p>
    <w:p w14:paraId="48DBC4BE" w14:textId="3A0F20F7" w:rsidR="002725CB" w:rsidRPr="001822C3" w:rsidRDefault="00886576" w:rsidP="00655D54">
      <w:pPr>
        <w:spacing w:before="0" w:after="160"/>
        <w:rPr>
          <w:sz w:val="22"/>
        </w:rPr>
      </w:pPr>
      <w:r w:rsidRPr="00886576">
        <w:rPr>
          <w:rFonts w:ascii="Broadway" w:hAnsi="Broadway"/>
          <w:sz w:val="40"/>
          <w:szCs w:val="40"/>
          <w:u w:val="single"/>
        </w:rPr>
        <w:t>MEETING SCHEDULE:</w:t>
      </w:r>
    </w:p>
    <w:p w14:paraId="321793FA" w14:textId="77777777" w:rsidR="00886576" w:rsidRPr="002D68C5" w:rsidRDefault="00886576" w:rsidP="002725CB">
      <w:pPr>
        <w:spacing w:before="0"/>
        <w:rPr>
          <w:b/>
          <w:bCs/>
        </w:rPr>
      </w:pPr>
      <w:r w:rsidRPr="00886576">
        <w:rPr>
          <w:b/>
          <w:bCs/>
        </w:rPr>
        <w:t>C-Closed, O-Open, D-</w:t>
      </w:r>
      <w:r w:rsidR="00E66564" w:rsidRPr="00886576">
        <w:rPr>
          <w:b/>
          <w:bCs/>
        </w:rPr>
        <w:t>Discussion, S</w:t>
      </w:r>
      <w:r w:rsidRPr="00886576">
        <w:rPr>
          <w:b/>
          <w:bCs/>
        </w:rPr>
        <w:t>-Speaker</w:t>
      </w:r>
    </w:p>
    <w:p w14:paraId="4D94A753" w14:textId="77777777" w:rsidR="00886576" w:rsidRPr="00886576" w:rsidRDefault="00886576" w:rsidP="002725CB">
      <w:pPr>
        <w:spacing w:before="0"/>
        <w:rPr>
          <w:b/>
          <w:bCs/>
        </w:rPr>
      </w:pPr>
      <w:r>
        <w:rPr>
          <w:b/>
          <w:bCs/>
        </w:rPr>
        <w:tab/>
      </w:r>
    </w:p>
    <w:p w14:paraId="5AE3FC42" w14:textId="77777777" w:rsidR="00886576" w:rsidRPr="00886576" w:rsidRDefault="00886576" w:rsidP="002725CB">
      <w:pPr>
        <w:spacing w:before="0"/>
        <w:rPr>
          <w:b/>
          <w:bCs/>
          <w:sz w:val="28"/>
          <w:szCs w:val="28"/>
        </w:rPr>
      </w:pPr>
      <w:r>
        <w:tab/>
      </w:r>
      <w:r w:rsidR="00E96EE0">
        <w:rPr>
          <w:b/>
          <w:bCs/>
          <w:sz w:val="28"/>
          <w:szCs w:val="28"/>
        </w:rPr>
        <w:t>Group</w:t>
      </w:r>
      <w:r w:rsidR="00E96EE0">
        <w:rPr>
          <w:b/>
          <w:bCs/>
          <w:sz w:val="28"/>
          <w:szCs w:val="28"/>
        </w:rPr>
        <w:tab/>
      </w:r>
      <w:r w:rsidR="00E96EE0">
        <w:rPr>
          <w:b/>
          <w:bCs/>
          <w:sz w:val="28"/>
          <w:szCs w:val="28"/>
        </w:rPr>
        <w:tab/>
      </w:r>
      <w:r w:rsidR="00E96EE0">
        <w:rPr>
          <w:b/>
          <w:bCs/>
          <w:sz w:val="28"/>
          <w:szCs w:val="28"/>
        </w:rPr>
        <w:tab/>
      </w:r>
      <w:r w:rsidRPr="00886576">
        <w:rPr>
          <w:b/>
          <w:bCs/>
          <w:sz w:val="28"/>
          <w:szCs w:val="28"/>
        </w:rPr>
        <w:t>Time</w:t>
      </w:r>
      <w:r w:rsidRPr="00886576">
        <w:rPr>
          <w:b/>
          <w:bCs/>
          <w:sz w:val="28"/>
          <w:szCs w:val="28"/>
        </w:rPr>
        <w:tab/>
      </w:r>
      <w:r w:rsidRPr="00886576">
        <w:rPr>
          <w:b/>
          <w:bCs/>
          <w:sz w:val="28"/>
          <w:szCs w:val="28"/>
        </w:rPr>
        <w:tab/>
      </w:r>
      <w:r w:rsidR="00E96EE0">
        <w:rPr>
          <w:b/>
          <w:bCs/>
          <w:sz w:val="28"/>
          <w:szCs w:val="28"/>
        </w:rPr>
        <w:tab/>
      </w:r>
      <w:r w:rsidRPr="00886576">
        <w:rPr>
          <w:b/>
          <w:bCs/>
          <w:sz w:val="28"/>
          <w:szCs w:val="28"/>
        </w:rPr>
        <w:t>Type</w:t>
      </w:r>
      <w:r w:rsidRPr="00886576">
        <w:rPr>
          <w:b/>
          <w:bCs/>
          <w:sz w:val="28"/>
          <w:szCs w:val="28"/>
        </w:rPr>
        <w:tab/>
      </w:r>
      <w:r w:rsidRPr="00886576">
        <w:rPr>
          <w:b/>
          <w:bCs/>
          <w:sz w:val="28"/>
          <w:szCs w:val="28"/>
        </w:rPr>
        <w:tab/>
      </w:r>
      <w:r w:rsidRPr="00886576">
        <w:rPr>
          <w:b/>
          <w:bCs/>
          <w:sz w:val="28"/>
          <w:szCs w:val="28"/>
        </w:rPr>
        <w:tab/>
        <w:t>Notes</w:t>
      </w:r>
      <w:r w:rsidR="00E96EE0">
        <w:rPr>
          <w:b/>
          <w:bCs/>
          <w:sz w:val="28"/>
          <w:szCs w:val="28"/>
        </w:rPr>
        <w:t>/Addresses</w:t>
      </w:r>
    </w:p>
    <w:tbl>
      <w:tblPr>
        <w:tblStyle w:val="TableGrid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534"/>
        <w:gridCol w:w="3270"/>
        <w:gridCol w:w="1967"/>
        <w:gridCol w:w="1276"/>
        <w:gridCol w:w="3969"/>
      </w:tblGrid>
      <w:tr w:rsidR="001C550E" w:rsidRPr="005948CF" w14:paraId="5272BC64" w14:textId="77777777" w:rsidTr="00436FC8">
        <w:trPr>
          <w:trHeight w:val="454"/>
        </w:trPr>
        <w:tc>
          <w:tcPr>
            <w:tcW w:w="534" w:type="dxa"/>
            <w:vMerge w:val="restart"/>
            <w:shd w:val="clear" w:color="auto" w:fill="FF99FF"/>
            <w:textDirection w:val="btLr"/>
            <w:vAlign w:val="center"/>
          </w:tcPr>
          <w:p w14:paraId="77515966" w14:textId="77777777" w:rsidR="001C550E" w:rsidRPr="006E3B0A" w:rsidRDefault="007C4B6B" w:rsidP="00436FC8">
            <w:pPr>
              <w:spacing w:before="0"/>
              <w:ind w:left="113" w:right="113"/>
              <w:jc w:val="center"/>
              <w:rPr>
                <w:b/>
                <w:bCs/>
              </w:rPr>
            </w:pPr>
            <w:r w:rsidRPr="006E3B0A">
              <w:rPr>
                <w:b/>
                <w:bCs/>
              </w:rPr>
              <w:t>SUNDAY</w:t>
            </w:r>
          </w:p>
        </w:tc>
        <w:tc>
          <w:tcPr>
            <w:tcW w:w="3270" w:type="dxa"/>
            <w:vAlign w:val="center"/>
          </w:tcPr>
          <w:p w14:paraId="06DF8DB4" w14:textId="77777777" w:rsidR="001C550E" w:rsidRPr="006E3B0A" w:rsidRDefault="00F0551D" w:rsidP="00436FC8">
            <w:pPr>
              <w:spacing w:before="0"/>
              <w:rPr>
                <w:rFonts w:ascii="Arial Narrow" w:hAnsi="Arial Narrow"/>
                <w:b/>
                <w:bCs/>
                <w:sz w:val="28"/>
                <w:szCs w:val="28"/>
              </w:rPr>
            </w:pPr>
            <w:r w:rsidRPr="006E3B0A">
              <w:rPr>
                <w:rFonts w:ascii="Arial Narrow" w:hAnsi="Arial Narrow"/>
                <w:b/>
                <w:bCs/>
                <w:sz w:val="28"/>
                <w:szCs w:val="28"/>
              </w:rPr>
              <w:t>Alano</w:t>
            </w:r>
            <w:r w:rsidR="00563232">
              <w:rPr>
                <w:rFonts w:ascii="Arial Narrow" w:hAnsi="Arial Narrow"/>
                <w:b/>
                <w:bCs/>
                <w:sz w:val="28"/>
                <w:szCs w:val="28"/>
              </w:rPr>
              <w:t xml:space="preserve"> Group</w:t>
            </w:r>
            <w:r w:rsidR="002A5C1C">
              <w:rPr>
                <w:rFonts w:ascii="Arial Narrow" w:hAnsi="Arial Narrow"/>
                <w:b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1967" w:type="dxa"/>
            <w:vAlign w:val="center"/>
          </w:tcPr>
          <w:p w14:paraId="494BD861" w14:textId="77777777" w:rsidR="001C550E" w:rsidRPr="006E3B0A" w:rsidRDefault="00F0551D" w:rsidP="00436FC8">
            <w:pPr>
              <w:spacing w:before="0"/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6E3B0A">
              <w:rPr>
                <w:rFonts w:ascii="Arial Narrow" w:hAnsi="Arial Narrow"/>
                <w:sz w:val="28"/>
                <w:szCs w:val="28"/>
              </w:rPr>
              <w:t>11:00 AM</w:t>
            </w:r>
          </w:p>
        </w:tc>
        <w:tc>
          <w:tcPr>
            <w:tcW w:w="1276" w:type="dxa"/>
            <w:vAlign w:val="center"/>
          </w:tcPr>
          <w:p w14:paraId="7DB8DE98" w14:textId="77777777" w:rsidR="001C550E" w:rsidRPr="00F73581" w:rsidRDefault="00F0551D" w:rsidP="00436FC8">
            <w:pPr>
              <w:spacing w:before="0"/>
              <w:jc w:val="center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F73581">
              <w:rPr>
                <w:rFonts w:ascii="Arial Narrow" w:hAnsi="Arial Narrow"/>
                <w:b/>
                <w:bCs/>
                <w:sz w:val="24"/>
                <w:szCs w:val="24"/>
              </w:rPr>
              <w:t>F2F-CD</w:t>
            </w:r>
          </w:p>
        </w:tc>
        <w:tc>
          <w:tcPr>
            <w:tcW w:w="3969" w:type="dxa"/>
            <w:shd w:val="clear" w:color="auto" w:fill="FFFF00"/>
            <w:vAlign w:val="center"/>
          </w:tcPr>
          <w:p w14:paraId="384079DC" w14:textId="77777777" w:rsidR="001C550E" w:rsidRPr="005948CF" w:rsidRDefault="00C43E35" w:rsidP="00436FC8">
            <w:pPr>
              <w:spacing w:before="0"/>
              <w:rPr>
                <w:rFonts w:ascii="Arial Narrow" w:hAnsi="Arial Narrow"/>
                <w:b/>
                <w:bCs/>
                <w:sz w:val="28"/>
                <w:szCs w:val="28"/>
              </w:rPr>
            </w:pPr>
            <w:r w:rsidRPr="005948CF">
              <w:rPr>
                <w:rFonts w:ascii="Arial Narrow" w:hAnsi="Arial Narrow"/>
                <w:b/>
                <w:bCs/>
                <w:sz w:val="28"/>
                <w:szCs w:val="28"/>
              </w:rPr>
              <w:t xml:space="preserve">End of month – </w:t>
            </w:r>
            <w:r w:rsidR="002169D6" w:rsidRPr="005948CF">
              <w:rPr>
                <w:rFonts w:ascii="Arial Narrow" w:hAnsi="Arial Narrow"/>
                <w:b/>
                <w:bCs/>
                <w:sz w:val="28"/>
                <w:szCs w:val="28"/>
              </w:rPr>
              <w:t>Open</w:t>
            </w:r>
            <w:r w:rsidRPr="005948CF">
              <w:rPr>
                <w:rFonts w:ascii="Arial Narrow" w:hAnsi="Arial Narrow"/>
                <w:b/>
                <w:bCs/>
                <w:sz w:val="28"/>
                <w:szCs w:val="28"/>
              </w:rPr>
              <w:t xml:space="preserve"> Speaker</w:t>
            </w:r>
          </w:p>
          <w:p w14:paraId="1C8FC484" w14:textId="77777777" w:rsidR="00E96EE0" w:rsidRPr="005948CF" w:rsidRDefault="00E96EE0" w:rsidP="00436FC8">
            <w:pPr>
              <w:rPr>
                <w:b/>
                <w:bCs/>
                <w:sz w:val="24"/>
                <w:szCs w:val="24"/>
                <w:lang w:val="en-CA"/>
              </w:rPr>
            </w:pPr>
            <w:r w:rsidRPr="005948CF">
              <w:rPr>
                <w:b/>
                <w:bCs/>
                <w:sz w:val="24"/>
                <w:szCs w:val="24"/>
                <w:lang w:val="en-CA"/>
              </w:rPr>
              <w:t>10 McKeen St. Glace Bay.  (Rear)</w:t>
            </w:r>
          </w:p>
        </w:tc>
      </w:tr>
      <w:tr w:rsidR="001C550E" w:rsidRPr="006E3B0A" w14:paraId="60BB64B5" w14:textId="77777777" w:rsidTr="00436FC8">
        <w:trPr>
          <w:trHeight w:val="454"/>
        </w:trPr>
        <w:tc>
          <w:tcPr>
            <w:tcW w:w="534" w:type="dxa"/>
            <w:vMerge/>
            <w:shd w:val="clear" w:color="auto" w:fill="FF99FF"/>
          </w:tcPr>
          <w:p w14:paraId="16B22A43" w14:textId="77777777" w:rsidR="001C550E" w:rsidRPr="006E3B0A" w:rsidRDefault="001C550E" w:rsidP="00436FC8">
            <w:pPr>
              <w:spacing w:before="0"/>
            </w:pPr>
          </w:p>
        </w:tc>
        <w:tc>
          <w:tcPr>
            <w:tcW w:w="3270" w:type="dxa"/>
            <w:shd w:val="clear" w:color="auto" w:fill="auto"/>
            <w:vAlign w:val="center"/>
          </w:tcPr>
          <w:p w14:paraId="4C0C0F53" w14:textId="77777777" w:rsidR="001C550E" w:rsidRPr="006E3B0A" w:rsidRDefault="00956A8C" w:rsidP="00436FC8">
            <w:pPr>
              <w:spacing w:before="0"/>
              <w:rPr>
                <w:rFonts w:ascii="Arial Narrow" w:hAnsi="Arial Narrow"/>
                <w:b/>
                <w:bCs/>
                <w:sz w:val="28"/>
                <w:szCs w:val="28"/>
              </w:rPr>
            </w:pPr>
            <w:r w:rsidRPr="006E3B0A">
              <w:rPr>
                <w:rFonts w:ascii="Arial Narrow" w:hAnsi="Arial Narrow"/>
                <w:b/>
                <w:bCs/>
                <w:sz w:val="28"/>
                <w:szCs w:val="28"/>
              </w:rPr>
              <w:t xml:space="preserve">Sydney Mines </w:t>
            </w:r>
          </w:p>
        </w:tc>
        <w:tc>
          <w:tcPr>
            <w:tcW w:w="1967" w:type="dxa"/>
            <w:shd w:val="clear" w:color="auto" w:fill="auto"/>
            <w:vAlign w:val="center"/>
          </w:tcPr>
          <w:p w14:paraId="05B4CBD5" w14:textId="77777777" w:rsidR="001C550E" w:rsidRPr="006E3B0A" w:rsidRDefault="00F0551D" w:rsidP="00436FC8">
            <w:pPr>
              <w:spacing w:before="0"/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6E3B0A">
              <w:rPr>
                <w:rFonts w:ascii="Arial Narrow" w:hAnsi="Arial Narrow"/>
                <w:sz w:val="28"/>
                <w:szCs w:val="28"/>
              </w:rPr>
              <w:t>11:00 AM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03FC5458" w14:textId="77777777" w:rsidR="001C550E" w:rsidRPr="006E3B0A" w:rsidRDefault="00AF0F85" w:rsidP="00436FC8">
            <w:pPr>
              <w:spacing w:before="0"/>
              <w:jc w:val="center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6E3B0A">
              <w:rPr>
                <w:rFonts w:ascii="Arial Narrow" w:hAnsi="Arial Narrow"/>
                <w:b/>
                <w:bCs/>
                <w:sz w:val="24"/>
                <w:szCs w:val="24"/>
              </w:rPr>
              <w:t>F2F-CD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023C5CA9" w14:textId="77777777" w:rsidR="001C550E" w:rsidRPr="006E3B0A" w:rsidRDefault="00994F97" w:rsidP="00436FC8">
            <w:pPr>
              <w:spacing w:before="0"/>
              <w:rPr>
                <w:rFonts w:ascii="Arial Narrow" w:hAnsi="Arial Narrow"/>
                <w:b/>
                <w:bCs/>
                <w:sz w:val="28"/>
                <w:szCs w:val="28"/>
              </w:rPr>
            </w:pPr>
            <w:r w:rsidRPr="001C3DFE">
              <w:rPr>
                <w:b/>
                <w:bCs/>
                <w:sz w:val="24"/>
                <w:szCs w:val="24"/>
                <w:lang w:val="en-CA"/>
              </w:rPr>
              <w:t>55 King St, Sydney Mines</w:t>
            </w:r>
          </w:p>
        </w:tc>
      </w:tr>
      <w:tr w:rsidR="00D76D5F" w:rsidRPr="006E3B0A" w14:paraId="61E1D91C" w14:textId="77777777" w:rsidTr="00436FC8">
        <w:trPr>
          <w:trHeight w:val="454"/>
        </w:trPr>
        <w:tc>
          <w:tcPr>
            <w:tcW w:w="534" w:type="dxa"/>
            <w:vMerge/>
            <w:shd w:val="clear" w:color="auto" w:fill="FF99FF"/>
          </w:tcPr>
          <w:p w14:paraId="10135F22" w14:textId="77777777" w:rsidR="00D76D5F" w:rsidRPr="006E3B0A" w:rsidRDefault="00D76D5F" w:rsidP="00436FC8">
            <w:pPr>
              <w:spacing w:before="0"/>
            </w:pPr>
          </w:p>
        </w:tc>
        <w:tc>
          <w:tcPr>
            <w:tcW w:w="3270" w:type="dxa"/>
            <w:shd w:val="clear" w:color="auto" w:fill="FFFFFF" w:themeFill="background1"/>
            <w:vAlign w:val="center"/>
          </w:tcPr>
          <w:p w14:paraId="52354AA1" w14:textId="77777777" w:rsidR="00D76D5F" w:rsidRDefault="00D76D5F" w:rsidP="00436FC8">
            <w:pPr>
              <w:spacing w:before="0"/>
              <w:rPr>
                <w:rFonts w:ascii="Arial Narrow" w:hAnsi="Arial Narrow"/>
                <w:b/>
                <w:bCs/>
                <w:sz w:val="28"/>
                <w:szCs w:val="28"/>
              </w:rPr>
            </w:pPr>
            <w:r>
              <w:rPr>
                <w:rFonts w:ascii="Arial Narrow" w:hAnsi="Arial Narrow"/>
                <w:b/>
                <w:bCs/>
                <w:sz w:val="28"/>
                <w:szCs w:val="28"/>
              </w:rPr>
              <w:t>Sydney Central</w:t>
            </w:r>
          </w:p>
        </w:tc>
        <w:tc>
          <w:tcPr>
            <w:tcW w:w="1967" w:type="dxa"/>
            <w:shd w:val="clear" w:color="auto" w:fill="FFFFFF" w:themeFill="background1"/>
            <w:vAlign w:val="center"/>
          </w:tcPr>
          <w:p w14:paraId="617CF3EE" w14:textId="77777777" w:rsidR="00D76D5F" w:rsidRDefault="00D76D5F" w:rsidP="00436FC8">
            <w:pPr>
              <w:spacing w:before="0"/>
              <w:jc w:val="center"/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7:00 PM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11A6CB74" w14:textId="77777777" w:rsidR="00D76D5F" w:rsidRDefault="00D76D5F" w:rsidP="00436FC8">
            <w:pPr>
              <w:spacing w:before="0"/>
              <w:jc w:val="center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>
              <w:rPr>
                <w:rFonts w:ascii="Arial Narrow" w:hAnsi="Arial Narrow"/>
                <w:b/>
                <w:bCs/>
                <w:sz w:val="24"/>
                <w:szCs w:val="24"/>
              </w:rPr>
              <w:t>F2F</w:t>
            </w:r>
            <w:r w:rsidR="00D25BC7">
              <w:rPr>
                <w:rFonts w:ascii="Arial Narrow" w:hAnsi="Arial Narrow"/>
                <w:b/>
                <w:bCs/>
                <w:sz w:val="24"/>
                <w:szCs w:val="24"/>
              </w:rPr>
              <w:t>-CD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46D7DA63" w14:textId="77777777" w:rsidR="00D76D5F" w:rsidRDefault="00D25BC7" w:rsidP="00436FC8">
            <w:pPr>
              <w:spacing w:before="0"/>
              <w:rPr>
                <w:b/>
                <w:bCs/>
                <w:sz w:val="24"/>
                <w:szCs w:val="24"/>
                <w:lang w:val="en-CA"/>
              </w:rPr>
            </w:pPr>
            <w:r>
              <w:rPr>
                <w:b/>
                <w:bCs/>
                <w:sz w:val="24"/>
                <w:szCs w:val="24"/>
                <w:lang w:val="en-CA"/>
              </w:rPr>
              <w:t>Friendship Hall</w:t>
            </w:r>
            <w:r w:rsidR="00D76D5F">
              <w:rPr>
                <w:b/>
                <w:bCs/>
                <w:sz w:val="24"/>
                <w:szCs w:val="24"/>
                <w:lang w:val="en-CA"/>
              </w:rPr>
              <w:t>, 139 Charlotte Street, Sydney.</w:t>
            </w:r>
          </w:p>
        </w:tc>
      </w:tr>
      <w:tr w:rsidR="001C550E" w:rsidRPr="006E3B0A" w14:paraId="6652541D" w14:textId="77777777" w:rsidTr="00436FC8">
        <w:trPr>
          <w:trHeight w:val="454"/>
        </w:trPr>
        <w:tc>
          <w:tcPr>
            <w:tcW w:w="534" w:type="dxa"/>
            <w:vMerge/>
            <w:shd w:val="clear" w:color="auto" w:fill="FF99FF"/>
          </w:tcPr>
          <w:p w14:paraId="3052FC83" w14:textId="77777777" w:rsidR="001C550E" w:rsidRPr="006E3B0A" w:rsidRDefault="001C550E" w:rsidP="00436FC8">
            <w:pPr>
              <w:spacing w:before="0"/>
            </w:pPr>
          </w:p>
        </w:tc>
        <w:tc>
          <w:tcPr>
            <w:tcW w:w="3270" w:type="dxa"/>
            <w:vAlign w:val="center"/>
          </w:tcPr>
          <w:p w14:paraId="7AADF24C" w14:textId="77777777" w:rsidR="001C550E" w:rsidRPr="006E3B0A" w:rsidRDefault="00956A8C" w:rsidP="00436FC8">
            <w:pPr>
              <w:spacing w:before="0"/>
              <w:rPr>
                <w:rFonts w:ascii="Arial Narrow" w:hAnsi="Arial Narrow"/>
                <w:b/>
                <w:bCs/>
                <w:sz w:val="28"/>
                <w:szCs w:val="28"/>
              </w:rPr>
            </w:pPr>
            <w:r w:rsidRPr="006E3B0A">
              <w:rPr>
                <w:rFonts w:ascii="Arial Narrow" w:hAnsi="Arial Narrow"/>
                <w:b/>
                <w:bCs/>
                <w:sz w:val="28"/>
                <w:szCs w:val="28"/>
              </w:rPr>
              <w:t>Alano</w:t>
            </w:r>
            <w:r w:rsidR="002169D6">
              <w:rPr>
                <w:rFonts w:ascii="Arial Narrow" w:hAnsi="Arial Narrow"/>
                <w:b/>
                <w:bCs/>
                <w:sz w:val="28"/>
                <w:szCs w:val="28"/>
              </w:rPr>
              <w:t xml:space="preserve"> Group</w:t>
            </w:r>
            <w:r w:rsidR="002A5C1C">
              <w:rPr>
                <w:rFonts w:ascii="Arial Narrow" w:hAnsi="Arial Narrow"/>
                <w:b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1967" w:type="dxa"/>
            <w:vAlign w:val="center"/>
          </w:tcPr>
          <w:p w14:paraId="7E353D19" w14:textId="77777777" w:rsidR="001C550E" w:rsidRPr="006E3B0A" w:rsidRDefault="00F0551D" w:rsidP="00436FC8">
            <w:pPr>
              <w:spacing w:before="0"/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6E3B0A">
              <w:rPr>
                <w:rFonts w:ascii="Arial Narrow" w:hAnsi="Arial Narrow"/>
                <w:sz w:val="28"/>
                <w:szCs w:val="28"/>
              </w:rPr>
              <w:t>8:00 PM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5B75F313" w14:textId="77777777" w:rsidR="001C550E" w:rsidRPr="00AF0F85" w:rsidRDefault="00C43E35" w:rsidP="00436FC8">
            <w:pPr>
              <w:spacing w:before="0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6E3B0A">
              <w:rPr>
                <w:rFonts w:ascii="Arial Narrow" w:hAnsi="Arial Narrow"/>
                <w:b/>
                <w:bCs/>
                <w:sz w:val="24"/>
                <w:szCs w:val="24"/>
              </w:rPr>
              <w:t>F2F-CD</w:t>
            </w:r>
          </w:p>
        </w:tc>
        <w:tc>
          <w:tcPr>
            <w:tcW w:w="3969" w:type="dxa"/>
            <w:vAlign w:val="center"/>
          </w:tcPr>
          <w:p w14:paraId="56FAF7A4" w14:textId="77777777" w:rsidR="00E96EE0" w:rsidRPr="001C3DFE" w:rsidRDefault="00E96EE0" w:rsidP="00436FC8">
            <w:pPr>
              <w:rPr>
                <w:b/>
                <w:bCs/>
                <w:sz w:val="24"/>
                <w:szCs w:val="24"/>
                <w:lang w:val="en-CA"/>
              </w:rPr>
            </w:pPr>
            <w:r w:rsidRPr="001C3DFE">
              <w:rPr>
                <w:b/>
                <w:bCs/>
                <w:sz w:val="24"/>
                <w:szCs w:val="24"/>
                <w:lang w:val="en-CA"/>
              </w:rPr>
              <w:t>10</w:t>
            </w:r>
            <w:r>
              <w:rPr>
                <w:b/>
                <w:bCs/>
                <w:sz w:val="24"/>
                <w:szCs w:val="24"/>
                <w:lang w:val="en-CA"/>
              </w:rPr>
              <w:t xml:space="preserve"> </w:t>
            </w:r>
            <w:r w:rsidRPr="001C3DFE">
              <w:rPr>
                <w:b/>
                <w:bCs/>
                <w:sz w:val="24"/>
                <w:szCs w:val="24"/>
                <w:lang w:val="en-CA"/>
              </w:rPr>
              <w:t>McKeen St. Glace Bay.  (Rear)</w:t>
            </w:r>
          </w:p>
          <w:p w14:paraId="74FB4350" w14:textId="77777777" w:rsidR="001C550E" w:rsidRPr="006E3B0A" w:rsidRDefault="001C550E" w:rsidP="00436FC8">
            <w:pPr>
              <w:spacing w:before="0"/>
              <w:rPr>
                <w:rFonts w:ascii="Arial Narrow" w:hAnsi="Arial Narrow"/>
                <w:b/>
                <w:bCs/>
                <w:sz w:val="24"/>
                <w:szCs w:val="24"/>
              </w:rPr>
            </w:pPr>
          </w:p>
        </w:tc>
      </w:tr>
      <w:tr w:rsidR="001C550E" w:rsidRPr="009D61A8" w14:paraId="02E6C7B2" w14:textId="77777777" w:rsidTr="00436FC8">
        <w:trPr>
          <w:trHeight w:val="75"/>
        </w:trPr>
        <w:tc>
          <w:tcPr>
            <w:tcW w:w="534" w:type="dxa"/>
            <w:tcBorders>
              <w:left w:val="nil"/>
              <w:right w:val="nil"/>
            </w:tcBorders>
          </w:tcPr>
          <w:p w14:paraId="11A7794C" w14:textId="77777777" w:rsidR="001C550E" w:rsidRPr="009D61A8" w:rsidRDefault="001C550E" w:rsidP="00436FC8">
            <w:pPr>
              <w:spacing w:before="0"/>
            </w:pPr>
          </w:p>
        </w:tc>
        <w:tc>
          <w:tcPr>
            <w:tcW w:w="3270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60E50484" w14:textId="77777777" w:rsidR="001C550E" w:rsidRDefault="001C550E" w:rsidP="00436FC8">
            <w:pPr>
              <w:spacing w:before="0"/>
              <w:rPr>
                <w:rFonts w:ascii="Arial Narrow" w:hAnsi="Arial Narrow"/>
                <w:b/>
                <w:bCs/>
                <w:sz w:val="28"/>
                <w:szCs w:val="28"/>
              </w:rPr>
            </w:pPr>
          </w:p>
          <w:p w14:paraId="4CEB26BA" w14:textId="77777777" w:rsidR="009508E1" w:rsidRPr="009D61A8" w:rsidRDefault="009508E1" w:rsidP="00436FC8">
            <w:pPr>
              <w:spacing w:before="0"/>
              <w:rPr>
                <w:rFonts w:ascii="Arial Narrow" w:hAnsi="Arial Narrow"/>
                <w:b/>
                <w:bCs/>
                <w:sz w:val="28"/>
                <w:szCs w:val="28"/>
              </w:rPr>
            </w:pPr>
          </w:p>
        </w:tc>
        <w:tc>
          <w:tcPr>
            <w:tcW w:w="1967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74398130" w14:textId="77777777" w:rsidR="001C550E" w:rsidRPr="009D61A8" w:rsidRDefault="001C550E" w:rsidP="00436FC8">
            <w:pPr>
              <w:spacing w:before="0"/>
              <w:jc w:val="center"/>
              <w:rPr>
                <w:rFonts w:ascii="Arial Narrow" w:hAnsi="Arial Narrow"/>
                <w:sz w:val="28"/>
                <w:szCs w:val="28"/>
              </w:rPr>
            </w:pPr>
          </w:p>
        </w:tc>
        <w:tc>
          <w:tcPr>
            <w:tcW w:w="1276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5D1E038D" w14:textId="77777777" w:rsidR="001C550E" w:rsidRPr="009D61A8" w:rsidRDefault="001C550E" w:rsidP="00436FC8">
            <w:pPr>
              <w:spacing w:before="0"/>
              <w:jc w:val="center"/>
              <w:rPr>
                <w:rFonts w:ascii="Arial Narrow" w:hAnsi="Arial Narrow"/>
                <w:b/>
                <w:bCs/>
                <w:sz w:val="24"/>
                <w:szCs w:val="24"/>
              </w:rPr>
            </w:pPr>
          </w:p>
        </w:tc>
        <w:tc>
          <w:tcPr>
            <w:tcW w:w="3969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637B0E77" w14:textId="77777777" w:rsidR="001C550E" w:rsidRPr="009D61A8" w:rsidRDefault="001C550E" w:rsidP="00436FC8">
            <w:pPr>
              <w:spacing w:before="0"/>
              <w:rPr>
                <w:rFonts w:ascii="Arial Narrow" w:hAnsi="Arial Narrow"/>
                <w:b/>
                <w:bCs/>
                <w:sz w:val="28"/>
                <w:szCs w:val="28"/>
              </w:rPr>
            </w:pPr>
          </w:p>
        </w:tc>
      </w:tr>
      <w:tr w:rsidR="001C550E" w:rsidRPr="009D61A8" w14:paraId="53BC2E70" w14:textId="77777777" w:rsidTr="00436FC8">
        <w:trPr>
          <w:trHeight w:val="454"/>
        </w:trPr>
        <w:tc>
          <w:tcPr>
            <w:tcW w:w="534" w:type="dxa"/>
            <w:vMerge w:val="restart"/>
            <w:shd w:val="clear" w:color="auto" w:fill="FF99FF"/>
            <w:textDirection w:val="btLr"/>
            <w:vAlign w:val="center"/>
          </w:tcPr>
          <w:p w14:paraId="6A87B0AF" w14:textId="77777777" w:rsidR="001C550E" w:rsidRPr="009D61A8" w:rsidRDefault="007C4B6B" w:rsidP="00436FC8">
            <w:pPr>
              <w:spacing w:before="0"/>
              <w:ind w:left="113" w:right="113"/>
              <w:jc w:val="center"/>
              <w:rPr>
                <w:b/>
                <w:bCs/>
              </w:rPr>
            </w:pPr>
            <w:r w:rsidRPr="009D61A8">
              <w:rPr>
                <w:b/>
                <w:bCs/>
              </w:rPr>
              <w:t>MONDAY</w:t>
            </w:r>
          </w:p>
        </w:tc>
        <w:tc>
          <w:tcPr>
            <w:tcW w:w="3270" w:type="dxa"/>
            <w:shd w:val="clear" w:color="auto" w:fill="auto"/>
            <w:vAlign w:val="center"/>
          </w:tcPr>
          <w:p w14:paraId="72920C2E" w14:textId="77777777" w:rsidR="001C550E" w:rsidRPr="009D61A8" w:rsidRDefault="00F0551D" w:rsidP="00436FC8">
            <w:pPr>
              <w:spacing w:before="0"/>
              <w:rPr>
                <w:rFonts w:ascii="Arial Narrow" w:hAnsi="Arial Narrow"/>
                <w:b/>
                <w:bCs/>
                <w:sz w:val="28"/>
                <w:szCs w:val="28"/>
              </w:rPr>
            </w:pPr>
            <w:r w:rsidRPr="009D61A8">
              <w:rPr>
                <w:rFonts w:ascii="Arial Narrow" w:hAnsi="Arial Narrow"/>
                <w:b/>
                <w:bCs/>
                <w:sz w:val="28"/>
                <w:szCs w:val="28"/>
              </w:rPr>
              <w:t>Arcano</w:t>
            </w:r>
            <w:r w:rsidR="002A5C1C">
              <w:rPr>
                <w:rFonts w:ascii="Arial Narrow" w:hAnsi="Arial Narrow"/>
                <w:b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1967" w:type="dxa"/>
            <w:shd w:val="clear" w:color="auto" w:fill="auto"/>
            <w:vAlign w:val="center"/>
          </w:tcPr>
          <w:p w14:paraId="67EA330D" w14:textId="77777777" w:rsidR="001C550E" w:rsidRPr="009D61A8" w:rsidRDefault="00F0551D" w:rsidP="00436FC8">
            <w:pPr>
              <w:spacing w:before="0"/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9D61A8">
              <w:rPr>
                <w:rFonts w:ascii="Arial Narrow" w:hAnsi="Arial Narrow"/>
                <w:sz w:val="28"/>
                <w:szCs w:val="28"/>
              </w:rPr>
              <w:t>10:30 AM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1EB55AC2" w14:textId="77777777" w:rsidR="001C550E" w:rsidRPr="009D61A8" w:rsidRDefault="00BF5D37" w:rsidP="00436FC8">
            <w:pPr>
              <w:spacing w:before="0"/>
              <w:jc w:val="center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9D61A8">
              <w:rPr>
                <w:rFonts w:ascii="Arial Narrow" w:hAnsi="Arial Narrow"/>
                <w:b/>
                <w:bCs/>
                <w:sz w:val="24"/>
                <w:szCs w:val="24"/>
              </w:rPr>
              <w:t>F2F-CD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2E678092" w14:textId="77777777" w:rsidR="001C550E" w:rsidRPr="009D61A8" w:rsidRDefault="00E96EE0" w:rsidP="00436FC8">
            <w:pPr>
              <w:spacing w:before="0"/>
              <w:rPr>
                <w:rFonts w:ascii="Arial Narrow" w:hAnsi="Arial Narrow"/>
                <w:b/>
                <w:bCs/>
                <w:sz w:val="28"/>
                <w:szCs w:val="28"/>
              </w:rPr>
            </w:pPr>
            <w:r w:rsidRPr="00E96EE0">
              <w:rPr>
                <w:b/>
                <w:bCs/>
                <w:sz w:val="24"/>
                <w:szCs w:val="24"/>
                <w:lang w:val="en-CA"/>
              </w:rPr>
              <w:t>401</w:t>
            </w:r>
            <w:r w:rsidRPr="001C3DFE">
              <w:rPr>
                <w:b/>
                <w:bCs/>
                <w:sz w:val="24"/>
                <w:szCs w:val="24"/>
                <w:lang w:val="en-CA"/>
              </w:rPr>
              <w:t xml:space="preserve"> Ling St. New Waterford</w:t>
            </w:r>
          </w:p>
        </w:tc>
      </w:tr>
      <w:tr w:rsidR="001C550E" w:rsidRPr="009D61A8" w14:paraId="231484CD" w14:textId="77777777" w:rsidTr="00436FC8">
        <w:trPr>
          <w:trHeight w:val="454"/>
        </w:trPr>
        <w:tc>
          <w:tcPr>
            <w:tcW w:w="534" w:type="dxa"/>
            <w:vMerge/>
            <w:shd w:val="clear" w:color="auto" w:fill="FF99FF"/>
          </w:tcPr>
          <w:p w14:paraId="754E70E0" w14:textId="77777777" w:rsidR="001C550E" w:rsidRPr="009D61A8" w:rsidRDefault="001C550E" w:rsidP="00436FC8">
            <w:pPr>
              <w:spacing w:before="0"/>
            </w:pPr>
          </w:p>
        </w:tc>
        <w:tc>
          <w:tcPr>
            <w:tcW w:w="3270" w:type="dxa"/>
            <w:shd w:val="clear" w:color="auto" w:fill="FFFFFF" w:themeFill="background1"/>
            <w:vAlign w:val="center"/>
          </w:tcPr>
          <w:p w14:paraId="5D4D3AAF" w14:textId="77777777" w:rsidR="001C550E" w:rsidRDefault="00F05589" w:rsidP="00436FC8">
            <w:pPr>
              <w:spacing w:before="0"/>
              <w:rPr>
                <w:rFonts w:ascii="Arial Narrow" w:hAnsi="Arial Narrow"/>
                <w:b/>
                <w:bCs/>
                <w:sz w:val="28"/>
                <w:szCs w:val="28"/>
              </w:rPr>
            </w:pPr>
            <w:r>
              <w:rPr>
                <w:rFonts w:ascii="Arial Narrow" w:hAnsi="Arial Narrow"/>
                <w:b/>
                <w:bCs/>
                <w:sz w:val="28"/>
                <w:szCs w:val="28"/>
              </w:rPr>
              <w:t>Reserve Midway</w:t>
            </w:r>
          </w:p>
          <w:p w14:paraId="76D12868" w14:textId="77777777" w:rsidR="00A00EB9" w:rsidRPr="009D61A8" w:rsidRDefault="00A00EB9" w:rsidP="00436FC8">
            <w:pPr>
              <w:spacing w:before="0"/>
              <w:rPr>
                <w:rFonts w:ascii="Arial Narrow" w:hAnsi="Arial Narrow"/>
                <w:b/>
                <w:bCs/>
                <w:sz w:val="28"/>
                <w:szCs w:val="28"/>
              </w:rPr>
            </w:pPr>
          </w:p>
        </w:tc>
        <w:tc>
          <w:tcPr>
            <w:tcW w:w="1967" w:type="dxa"/>
            <w:shd w:val="clear" w:color="auto" w:fill="FFFFFF" w:themeFill="background1"/>
            <w:vAlign w:val="center"/>
          </w:tcPr>
          <w:p w14:paraId="51082002" w14:textId="77777777" w:rsidR="001C550E" w:rsidRPr="009D61A8" w:rsidRDefault="00F05589" w:rsidP="00436FC8">
            <w:pPr>
              <w:spacing w:before="0"/>
              <w:jc w:val="center"/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8:00 PM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3FC0BAE1" w14:textId="77777777" w:rsidR="001C550E" w:rsidRPr="009D61A8" w:rsidRDefault="00F05589" w:rsidP="00436FC8">
            <w:pPr>
              <w:spacing w:before="0"/>
              <w:jc w:val="center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>
              <w:rPr>
                <w:rFonts w:ascii="Arial Narrow" w:hAnsi="Arial Narrow"/>
                <w:b/>
                <w:bCs/>
                <w:sz w:val="24"/>
                <w:szCs w:val="24"/>
              </w:rPr>
              <w:t>F2F-CD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5FCE0E85" w14:textId="77777777" w:rsidR="00994F97" w:rsidRDefault="00F05589" w:rsidP="00436FC8">
            <w:pPr>
              <w:spacing w:before="0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994F97">
              <w:rPr>
                <w:rFonts w:ascii="Arial Narrow" w:hAnsi="Arial Narrow"/>
                <w:b/>
                <w:bCs/>
                <w:sz w:val="24"/>
                <w:szCs w:val="24"/>
              </w:rPr>
              <w:t>Glace Bay Alano Club Rooms</w:t>
            </w:r>
          </w:p>
          <w:p w14:paraId="7F0FFAC6" w14:textId="77777777" w:rsidR="00E96EE0" w:rsidRPr="00994F97" w:rsidRDefault="00E96EE0" w:rsidP="00436FC8">
            <w:pPr>
              <w:spacing w:before="0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1C3DFE">
              <w:rPr>
                <w:b/>
                <w:bCs/>
                <w:sz w:val="24"/>
                <w:szCs w:val="24"/>
                <w:lang w:val="en-CA"/>
              </w:rPr>
              <w:t>10</w:t>
            </w:r>
            <w:r>
              <w:rPr>
                <w:b/>
                <w:bCs/>
                <w:sz w:val="24"/>
                <w:szCs w:val="24"/>
                <w:lang w:val="en-CA"/>
              </w:rPr>
              <w:t xml:space="preserve"> </w:t>
            </w:r>
            <w:r w:rsidRPr="001C3DFE">
              <w:rPr>
                <w:b/>
                <w:bCs/>
                <w:sz w:val="24"/>
                <w:szCs w:val="24"/>
                <w:lang w:val="en-CA"/>
              </w:rPr>
              <w:t>McKeen St. Glace Bay.  (Rear)</w:t>
            </w:r>
          </w:p>
        </w:tc>
      </w:tr>
      <w:tr w:rsidR="007A69AA" w:rsidRPr="009D61A8" w14:paraId="66BB131C" w14:textId="77777777" w:rsidTr="00436FC8">
        <w:trPr>
          <w:trHeight w:val="454"/>
        </w:trPr>
        <w:tc>
          <w:tcPr>
            <w:tcW w:w="534" w:type="dxa"/>
            <w:tcBorders>
              <w:bottom w:val="single" w:sz="4" w:space="0" w:color="auto"/>
            </w:tcBorders>
            <w:shd w:val="clear" w:color="auto" w:fill="FF99FF"/>
          </w:tcPr>
          <w:p w14:paraId="28FE2281" w14:textId="77777777" w:rsidR="007A69AA" w:rsidRPr="009D61A8" w:rsidRDefault="007A69AA" w:rsidP="00436FC8">
            <w:pPr>
              <w:spacing w:before="0"/>
            </w:pPr>
          </w:p>
        </w:tc>
        <w:tc>
          <w:tcPr>
            <w:tcW w:w="327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87E6B8E" w14:textId="77777777" w:rsidR="007A69AA" w:rsidRPr="00490388" w:rsidRDefault="007A69AA" w:rsidP="00436FC8">
            <w:pPr>
              <w:spacing w:before="0"/>
              <w:rPr>
                <w:rFonts w:ascii="Arial Narrow" w:hAnsi="Arial Narrow"/>
                <w:b/>
                <w:bCs/>
                <w:sz w:val="28"/>
                <w:szCs w:val="28"/>
              </w:rPr>
            </w:pPr>
            <w:r>
              <w:rPr>
                <w:rFonts w:ascii="Arial Narrow" w:hAnsi="Arial Narrow"/>
                <w:b/>
                <w:bCs/>
                <w:sz w:val="28"/>
                <w:szCs w:val="28"/>
              </w:rPr>
              <w:t>Back to basic</w:t>
            </w:r>
          </w:p>
        </w:tc>
        <w:tc>
          <w:tcPr>
            <w:tcW w:w="196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4F1055E" w14:textId="5690C688" w:rsidR="007A69AA" w:rsidRPr="00490388" w:rsidRDefault="00655D54" w:rsidP="00436FC8">
            <w:pPr>
              <w:spacing w:before="0"/>
              <w:jc w:val="center"/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8</w:t>
            </w:r>
            <w:r w:rsidR="007A69AA">
              <w:rPr>
                <w:rFonts w:ascii="Arial Narrow" w:hAnsi="Arial Narrow"/>
                <w:sz w:val="28"/>
                <w:szCs w:val="28"/>
              </w:rPr>
              <w:t>:30 PM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D67DEBD" w14:textId="77777777" w:rsidR="007A69AA" w:rsidRPr="002D68C5" w:rsidRDefault="007A69AA" w:rsidP="00436FC8">
            <w:pPr>
              <w:spacing w:before="0"/>
              <w:jc w:val="center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2D68C5">
              <w:rPr>
                <w:rFonts w:ascii="Arial Narrow" w:hAnsi="Arial Narrow"/>
                <w:b/>
                <w:bCs/>
                <w:sz w:val="24"/>
                <w:szCs w:val="24"/>
              </w:rPr>
              <w:t>F2F</w:t>
            </w:r>
          </w:p>
        </w:tc>
        <w:tc>
          <w:tcPr>
            <w:tcW w:w="396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4D8A83D" w14:textId="77777777" w:rsidR="007A69AA" w:rsidRPr="002D68C5" w:rsidRDefault="007A69AA" w:rsidP="00436FC8">
            <w:pPr>
              <w:spacing w:before="0"/>
              <w:rPr>
                <w:rFonts w:ascii="Arial Narrow" w:hAnsi="Arial Narrow"/>
                <w:b/>
                <w:bCs/>
                <w:sz w:val="28"/>
                <w:szCs w:val="28"/>
              </w:rPr>
            </w:pPr>
            <w:r w:rsidRPr="002D68C5">
              <w:rPr>
                <w:rFonts w:ascii="Arial Narrow" w:hAnsi="Arial Narrow"/>
                <w:b/>
                <w:bCs/>
                <w:sz w:val="28"/>
                <w:szCs w:val="28"/>
              </w:rPr>
              <w:t>T.W. Curry community center (Corner of Prince &amp; George)</w:t>
            </w:r>
          </w:p>
        </w:tc>
      </w:tr>
      <w:tr w:rsidR="007A69AA" w:rsidRPr="009D61A8" w14:paraId="51253127" w14:textId="77777777" w:rsidTr="00436FC8">
        <w:trPr>
          <w:trHeight w:val="135"/>
        </w:trPr>
        <w:tc>
          <w:tcPr>
            <w:tcW w:w="534" w:type="dxa"/>
            <w:tcBorders>
              <w:left w:val="nil"/>
              <w:right w:val="nil"/>
            </w:tcBorders>
          </w:tcPr>
          <w:p w14:paraId="31D9090A" w14:textId="77777777" w:rsidR="007A69AA" w:rsidRPr="009D61A8" w:rsidRDefault="007A69AA" w:rsidP="00436FC8">
            <w:pPr>
              <w:spacing w:before="0"/>
            </w:pPr>
          </w:p>
        </w:tc>
        <w:tc>
          <w:tcPr>
            <w:tcW w:w="3270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6E3CA5BD" w14:textId="77777777" w:rsidR="007A69AA" w:rsidRDefault="007A69AA" w:rsidP="00436FC8">
            <w:pPr>
              <w:spacing w:before="0"/>
              <w:rPr>
                <w:rFonts w:ascii="Arial Narrow" w:hAnsi="Arial Narrow"/>
                <w:b/>
                <w:bCs/>
                <w:sz w:val="28"/>
                <w:szCs w:val="28"/>
              </w:rPr>
            </w:pPr>
          </w:p>
          <w:p w14:paraId="27AF2D16" w14:textId="77777777" w:rsidR="007A69AA" w:rsidRPr="009D61A8" w:rsidRDefault="007A69AA" w:rsidP="00436FC8">
            <w:pPr>
              <w:spacing w:before="0"/>
              <w:rPr>
                <w:rFonts w:ascii="Arial Narrow" w:hAnsi="Arial Narrow"/>
                <w:b/>
                <w:bCs/>
                <w:sz w:val="28"/>
                <w:szCs w:val="28"/>
              </w:rPr>
            </w:pPr>
          </w:p>
        </w:tc>
        <w:tc>
          <w:tcPr>
            <w:tcW w:w="1967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06616E5A" w14:textId="77777777" w:rsidR="007A69AA" w:rsidRPr="009D61A8" w:rsidRDefault="007A69AA" w:rsidP="00436FC8">
            <w:pPr>
              <w:spacing w:before="0"/>
              <w:jc w:val="center"/>
              <w:rPr>
                <w:rFonts w:ascii="Arial Narrow" w:hAnsi="Arial Narrow"/>
                <w:sz w:val="28"/>
                <w:szCs w:val="28"/>
              </w:rPr>
            </w:pPr>
          </w:p>
        </w:tc>
        <w:tc>
          <w:tcPr>
            <w:tcW w:w="1276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62D31F80" w14:textId="77777777" w:rsidR="007A69AA" w:rsidRPr="009D61A8" w:rsidRDefault="007A69AA" w:rsidP="00436FC8">
            <w:pPr>
              <w:spacing w:before="0"/>
              <w:jc w:val="center"/>
              <w:rPr>
                <w:rFonts w:ascii="Arial Narrow" w:hAnsi="Arial Narrow"/>
                <w:b/>
                <w:bCs/>
                <w:sz w:val="24"/>
                <w:szCs w:val="24"/>
              </w:rPr>
            </w:pPr>
          </w:p>
        </w:tc>
        <w:tc>
          <w:tcPr>
            <w:tcW w:w="3969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586C632A" w14:textId="77777777" w:rsidR="007A69AA" w:rsidRPr="009D61A8" w:rsidRDefault="007A69AA" w:rsidP="00436FC8">
            <w:pPr>
              <w:spacing w:before="0"/>
              <w:rPr>
                <w:rFonts w:ascii="Arial Narrow" w:hAnsi="Arial Narrow"/>
                <w:b/>
                <w:bCs/>
                <w:sz w:val="28"/>
                <w:szCs w:val="28"/>
              </w:rPr>
            </w:pPr>
          </w:p>
        </w:tc>
      </w:tr>
      <w:tr w:rsidR="007A69AA" w:rsidRPr="009D61A8" w14:paraId="4C516BFB" w14:textId="77777777" w:rsidTr="00436FC8">
        <w:trPr>
          <w:trHeight w:val="454"/>
        </w:trPr>
        <w:tc>
          <w:tcPr>
            <w:tcW w:w="534" w:type="dxa"/>
            <w:vMerge w:val="restart"/>
            <w:shd w:val="clear" w:color="auto" w:fill="FF99FF"/>
            <w:textDirection w:val="btLr"/>
            <w:vAlign w:val="center"/>
          </w:tcPr>
          <w:p w14:paraId="1ADB786A" w14:textId="77777777" w:rsidR="007A69AA" w:rsidRPr="009D61A8" w:rsidRDefault="007A69AA" w:rsidP="00436FC8">
            <w:pPr>
              <w:spacing w:before="0"/>
              <w:ind w:left="113" w:right="113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TUESDAY</w:t>
            </w:r>
          </w:p>
        </w:tc>
        <w:tc>
          <w:tcPr>
            <w:tcW w:w="3270" w:type="dxa"/>
            <w:shd w:val="clear" w:color="auto" w:fill="auto"/>
            <w:vAlign w:val="center"/>
          </w:tcPr>
          <w:p w14:paraId="70A74CC7" w14:textId="77777777" w:rsidR="007A69AA" w:rsidRPr="009D61A8" w:rsidRDefault="007A69AA" w:rsidP="00436FC8">
            <w:pPr>
              <w:spacing w:before="0"/>
              <w:rPr>
                <w:rFonts w:ascii="Arial Narrow" w:hAnsi="Arial Narrow"/>
                <w:b/>
                <w:bCs/>
                <w:sz w:val="28"/>
                <w:szCs w:val="28"/>
              </w:rPr>
            </w:pPr>
            <w:r w:rsidRPr="009D61A8">
              <w:rPr>
                <w:rFonts w:ascii="Arial Narrow" w:hAnsi="Arial Narrow"/>
                <w:b/>
                <w:bCs/>
                <w:sz w:val="28"/>
                <w:szCs w:val="28"/>
              </w:rPr>
              <w:t>12 &amp; 12 Group</w:t>
            </w:r>
          </w:p>
        </w:tc>
        <w:tc>
          <w:tcPr>
            <w:tcW w:w="1967" w:type="dxa"/>
            <w:shd w:val="clear" w:color="auto" w:fill="auto"/>
            <w:vAlign w:val="center"/>
          </w:tcPr>
          <w:p w14:paraId="5D395910" w14:textId="77777777" w:rsidR="007A69AA" w:rsidRPr="009D61A8" w:rsidRDefault="007A69AA" w:rsidP="00436FC8">
            <w:pPr>
              <w:spacing w:before="0"/>
              <w:jc w:val="center"/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11:00</w:t>
            </w:r>
            <w:r w:rsidRPr="009D61A8">
              <w:rPr>
                <w:rFonts w:ascii="Arial Narrow" w:hAnsi="Arial Narrow"/>
                <w:sz w:val="28"/>
                <w:szCs w:val="28"/>
              </w:rPr>
              <w:t xml:space="preserve"> AM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7C1AB4DE" w14:textId="77777777" w:rsidR="007A69AA" w:rsidRPr="009D61A8" w:rsidRDefault="007A69AA" w:rsidP="00436FC8">
            <w:pPr>
              <w:spacing w:before="0"/>
              <w:jc w:val="center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9D61A8">
              <w:rPr>
                <w:rFonts w:ascii="Arial Narrow" w:hAnsi="Arial Narrow"/>
                <w:b/>
                <w:bCs/>
                <w:sz w:val="24"/>
                <w:szCs w:val="24"/>
              </w:rPr>
              <w:t>F2F-CD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2799A4BB" w14:textId="77777777" w:rsidR="007A69AA" w:rsidRPr="009D61A8" w:rsidRDefault="007A69AA" w:rsidP="00436FC8">
            <w:pPr>
              <w:spacing w:before="0"/>
              <w:rPr>
                <w:rFonts w:ascii="Arial Narrow" w:hAnsi="Arial Narrow"/>
                <w:b/>
                <w:bCs/>
                <w:sz w:val="28"/>
                <w:szCs w:val="28"/>
              </w:rPr>
            </w:pPr>
            <w:r w:rsidRPr="001C3DFE">
              <w:rPr>
                <w:b/>
                <w:bCs/>
                <w:sz w:val="24"/>
                <w:szCs w:val="24"/>
                <w:lang w:val="en-CA"/>
              </w:rPr>
              <w:t>381 Whitney Ave, Ashby (St. Theresa’s Church)</w:t>
            </w:r>
          </w:p>
        </w:tc>
      </w:tr>
      <w:tr w:rsidR="007A69AA" w:rsidRPr="009D61A8" w14:paraId="3B4826AB" w14:textId="77777777" w:rsidTr="00436FC8">
        <w:trPr>
          <w:trHeight w:val="454"/>
        </w:trPr>
        <w:tc>
          <w:tcPr>
            <w:tcW w:w="534" w:type="dxa"/>
            <w:vMerge/>
            <w:shd w:val="clear" w:color="auto" w:fill="FF99FF"/>
            <w:textDirection w:val="btLr"/>
            <w:vAlign w:val="center"/>
          </w:tcPr>
          <w:p w14:paraId="6AA8520D" w14:textId="77777777" w:rsidR="007A69AA" w:rsidRPr="009D61A8" w:rsidRDefault="007A69AA" w:rsidP="00436FC8">
            <w:pPr>
              <w:spacing w:before="0"/>
              <w:ind w:left="113" w:right="113"/>
              <w:jc w:val="center"/>
              <w:rPr>
                <w:b/>
                <w:bCs/>
              </w:rPr>
            </w:pPr>
          </w:p>
        </w:tc>
        <w:tc>
          <w:tcPr>
            <w:tcW w:w="3270" w:type="dxa"/>
            <w:shd w:val="clear" w:color="auto" w:fill="auto"/>
            <w:vAlign w:val="center"/>
          </w:tcPr>
          <w:p w14:paraId="56609CB4" w14:textId="77777777" w:rsidR="007A69AA" w:rsidRDefault="007A69AA" w:rsidP="00436FC8">
            <w:pPr>
              <w:spacing w:before="0"/>
              <w:rPr>
                <w:rFonts w:ascii="Arial Narrow" w:hAnsi="Arial Narrow"/>
                <w:b/>
                <w:bCs/>
                <w:sz w:val="28"/>
                <w:szCs w:val="28"/>
              </w:rPr>
            </w:pPr>
            <w:r>
              <w:rPr>
                <w:rFonts w:ascii="Arial Narrow" w:hAnsi="Arial Narrow"/>
                <w:b/>
                <w:bCs/>
                <w:sz w:val="28"/>
                <w:szCs w:val="28"/>
              </w:rPr>
              <w:t>Dominion group</w:t>
            </w:r>
          </w:p>
        </w:tc>
        <w:tc>
          <w:tcPr>
            <w:tcW w:w="1967" w:type="dxa"/>
            <w:shd w:val="clear" w:color="auto" w:fill="auto"/>
            <w:vAlign w:val="center"/>
          </w:tcPr>
          <w:p w14:paraId="53689961" w14:textId="77777777" w:rsidR="007A69AA" w:rsidRDefault="007A69AA" w:rsidP="00436FC8">
            <w:pPr>
              <w:spacing w:before="0"/>
              <w:jc w:val="center"/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8:00 PM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6ED0FEF8" w14:textId="77777777" w:rsidR="007A69AA" w:rsidRPr="009D61A8" w:rsidRDefault="007A69AA" w:rsidP="00436FC8">
            <w:pPr>
              <w:spacing w:before="0"/>
              <w:jc w:val="center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>
              <w:rPr>
                <w:rFonts w:ascii="Arial Narrow" w:hAnsi="Arial Narrow"/>
                <w:b/>
                <w:bCs/>
                <w:sz w:val="24"/>
                <w:szCs w:val="24"/>
              </w:rPr>
              <w:t>F2F-OS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62D25D0A" w14:textId="77777777" w:rsidR="007A69AA" w:rsidRDefault="007A69AA" w:rsidP="00436FC8">
            <w:pPr>
              <w:spacing w:before="0"/>
              <w:rPr>
                <w:b/>
                <w:bCs/>
                <w:sz w:val="24"/>
                <w:szCs w:val="24"/>
                <w:lang w:val="en-CA"/>
              </w:rPr>
            </w:pPr>
            <w:r>
              <w:rPr>
                <w:b/>
                <w:bCs/>
                <w:sz w:val="24"/>
                <w:szCs w:val="24"/>
                <w:lang w:val="en-CA"/>
              </w:rPr>
              <w:t>Italian Hall, 14 Gratto St</w:t>
            </w:r>
          </w:p>
        </w:tc>
      </w:tr>
      <w:tr w:rsidR="007A69AA" w:rsidRPr="009D61A8" w14:paraId="5347BEB6" w14:textId="77777777" w:rsidTr="00436FC8">
        <w:trPr>
          <w:trHeight w:val="454"/>
        </w:trPr>
        <w:tc>
          <w:tcPr>
            <w:tcW w:w="534" w:type="dxa"/>
            <w:vMerge/>
            <w:shd w:val="clear" w:color="auto" w:fill="FF99FF"/>
          </w:tcPr>
          <w:p w14:paraId="5A004663" w14:textId="77777777" w:rsidR="007A69AA" w:rsidRPr="009D61A8" w:rsidRDefault="007A69AA" w:rsidP="00436FC8">
            <w:pPr>
              <w:spacing w:before="0"/>
            </w:pPr>
          </w:p>
        </w:tc>
        <w:tc>
          <w:tcPr>
            <w:tcW w:w="3270" w:type="dxa"/>
            <w:shd w:val="clear" w:color="auto" w:fill="auto"/>
            <w:vAlign w:val="center"/>
          </w:tcPr>
          <w:p w14:paraId="57991CC1" w14:textId="77777777" w:rsidR="007A69AA" w:rsidRPr="009D61A8" w:rsidRDefault="007A69AA" w:rsidP="00436FC8">
            <w:pPr>
              <w:spacing w:before="0"/>
              <w:rPr>
                <w:rFonts w:ascii="Arial Narrow" w:hAnsi="Arial Narrow"/>
                <w:b/>
                <w:bCs/>
                <w:sz w:val="28"/>
                <w:szCs w:val="28"/>
              </w:rPr>
            </w:pPr>
            <w:r w:rsidRPr="009D61A8">
              <w:rPr>
                <w:rFonts w:ascii="Arial Narrow" w:hAnsi="Arial Narrow"/>
                <w:b/>
                <w:bCs/>
                <w:sz w:val="28"/>
                <w:szCs w:val="28"/>
              </w:rPr>
              <w:t xml:space="preserve">Iona </w:t>
            </w:r>
            <w:r>
              <w:rPr>
                <w:rFonts w:ascii="Arial Narrow" w:hAnsi="Arial Narrow"/>
                <w:b/>
                <w:bCs/>
                <w:sz w:val="28"/>
                <w:szCs w:val="28"/>
              </w:rPr>
              <w:t>12 Step Group</w:t>
            </w:r>
          </w:p>
        </w:tc>
        <w:tc>
          <w:tcPr>
            <w:tcW w:w="1967" w:type="dxa"/>
            <w:shd w:val="clear" w:color="auto" w:fill="auto"/>
            <w:vAlign w:val="center"/>
          </w:tcPr>
          <w:p w14:paraId="27F0FB52" w14:textId="77777777" w:rsidR="007A69AA" w:rsidRPr="009D61A8" w:rsidRDefault="007A69AA" w:rsidP="00436FC8">
            <w:pPr>
              <w:spacing w:before="0"/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9D61A8">
              <w:rPr>
                <w:rFonts w:ascii="Arial Narrow" w:hAnsi="Arial Narrow"/>
                <w:sz w:val="28"/>
                <w:szCs w:val="28"/>
              </w:rPr>
              <w:t>7:00 PM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62E63F25" w14:textId="77777777" w:rsidR="007A69AA" w:rsidRPr="009D61A8" w:rsidRDefault="007A69AA" w:rsidP="00436FC8">
            <w:pPr>
              <w:spacing w:before="0"/>
              <w:jc w:val="center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9D61A8">
              <w:rPr>
                <w:rFonts w:ascii="Arial Narrow" w:hAnsi="Arial Narrow"/>
                <w:b/>
                <w:bCs/>
                <w:sz w:val="24"/>
                <w:szCs w:val="24"/>
              </w:rPr>
              <w:t>F2F-CD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36115DC9" w14:textId="607B123D" w:rsidR="007A69AA" w:rsidRPr="009D61A8" w:rsidRDefault="007A69AA" w:rsidP="00436FC8">
            <w:pPr>
              <w:spacing w:before="0"/>
              <w:rPr>
                <w:rFonts w:ascii="Arial Narrow" w:hAnsi="Arial Narrow"/>
                <w:b/>
                <w:bCs/>
                <w:sz w:val="28"/>
                <w:szCs w:val="28"/>
              </w:rPr>
            </w:pPr>
            <w:r w:rsidRPr="001C3DFE">
              <w:rPr>
                <w:b/>
                <w:bCs/>
                <w:sz w:val="24"/>
                <w:szCs w:val="24"/>
                <w:lang w:val="en-CA"/>
              </w:rPr>
              <w:t>Iona Parish Hall</w:t>
            </w:r>
            <w:r w:rsidR="00655D54">
              <w:rPr>
                <w:b/>
                <w:bCs/>
                <w:sz w:val="24"/>
                <w:szCs w:val="24"/>
                <w:lang w:val="en-CA"/>
              </w:rPr>
              <w:t xml:space="preserve"> 2516 St. Columba RD</w:t>
            </w:r>
            <w:r w:rsidRPr="001C3DFE">
              <w:rPr>
                <w:b/>
                <w:bCs/>
                <w:sz w:val="24"/>
                <w:szCs w:val="24"/>
                <w:lang w:val="en-CA"/>
              </w:rPr>
              <w:t xml:space="preserve"> (Beside Iona Church)</w:t>
            </w:r>
          </w:p>
        </w:tc>
      </w:tr>
      <w:tr w:rsidR="007A69AA" w:rsidRPr="00A479FE" w14:paraId="5EF70B41" w14:textId="77777777" w:rsidTr="00436FC8">
        <w:trPr>
          <w:trHeight w:val="454"/>
        </w:trPr>
        <w:tc>
          <w:tcPr>
            <w:tcW w:w="534" w:type="dxa"/>
            <w:vMerge/>
            <w:shd w:val="clear" w:color="auto" w:fill="FF99FF"/>
          </w:tcPr>
          <w:p w14:paraId="026C2C08" w14:textId="77777777" w:rsidR="007A69AA" w:rsidRPr="009D61A8" w:rsidRDefault="007A69AA" w:rsidP="00436FC8">
            <w:pPr>
              <w:spacing w:before="0"/>
            </w:pPr>
          </w:p>
        </w:tc>
        <w:tc>
          <w:tcPr>
            <w:tcW w:w="3270" w:type="dxa"/>
            <w:shd w:val="clear" w:color="auto" w:fill="auto"/>
            <w:vAlign w:val="center"/>
          </w:tcPr>
          <w:p w14:paraId="0AE1CF34" w14:textId="77777777" w:rsidR="007A69AA" w:rsidRPr="009D61A8" w:rsidRDefault="007A69AA" w:rsidP="00436FC8">
            <w:pPr>
              <w:spacing w:before="0"/>
              <w:rPr>
                <w:rFonts w:ascii="Arial Narrow" w:hAnsi="Arial Narrow"/>
                <w:b/>
                <w:bCs/>
                <w:sz w:val="28"/>
                <w:szCs w:val="28"/>
              </w:rPr>
            </w:pPr>
            <w:r>
              <w:rPr>
                <w:rFonts w:ascii="Arial Narrow" w:hAnsi="Arial Narrow"/>
                <w:b/>
                <w:bCs/>
                <w:sz w:val="28"/>
                <w:szCs w:val="28"/>
              </w:rPr>
              <w:t>Step Meeting</w:t>
            </w:r>
          </w:p>
        </w:tc>
        <w:tc>
          <w:tcPr>
            <w:tcW w:w="1967" w:type="dxa"/>
            <w:shd w:val="clear" w:color="auto" w:fill="auto"/>
            <w:vAlign w:val="center"/>
          </w:tcPr>
          <w:p w14:paraId="13D6BC63" w14:textId="77777777" w:rsidR="007A69AA" w:rsidRPr="009D61A8" w:rsidRDefault="007A69AA" w:rsidP="00436FC8">
            <w:pPr>
              <w:spacing w:before="0"/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9D61A8">
              <w:rPr>
                <w:rFonts w:ascii="Arial Narrow" w:hAnsi="Arial Narrow"/>
                <w:sz w:val="28"/>
                <w:szCs w:val="28"/>
              </w:rPr>
              <w:t>7:00 PM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3005D8CE" w14:textId="77777777" w:rsidR="007A69AA" w:rsidRPr="009D61A8" w:rsidRDefault="007A69AA" w:rsidP="00436FC8">
            <w:pPr>
              <w:spacing w:before="0"/>
              <w:jc w:val="center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9D61A8">
              <w:rPr>
                <w:rFonts w:ascii="Arial Narrow" w:hAnsi="Arial Narrow"/>
                <w:b/>
                <w:bCs/>
                <w:sz w:val="24"/>
                <w:szCs w:val="24"/>
              </w:rPr>
              <w:t>F2F-CD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6B5B1FED" w14:textId="77777777" w:rsidR="007A69AA" w:rsidRPr="00117F67" w:rsidRDefault="007A69AA" w:rsidP="00436FC8">
            <w:pPr>
              <w:spacing w:before="0"/>
              <w:rPr>
                <w:rFonts w:ascii="Arial Narrow" w:hAnsi="Arial Narrow"/>
                <w:b/>
                <w:bCs/>
                <w:sz w:val="28"/>
                <w:szCs w:val="28"/>
              </w:rPr>
            </w:pPr>
            <w:r w:rsidRPr="00117F67">
              <w:rPr>
                <w:rFonts w:ascii="Arial Narrow" w:hAnsi="Arial Narrow"/>
                <w:b/>
                <w:bCs/>
                <w:sz w:val="28"/>
                <w:szCs w:val="28"/>
              </w:rPr>
              <w:t>Bring your Big Book</w:t>
            </w:r>
          </w:p>
          <w:p w14:paraId="21E4BB6D" w14:textId="77777777" w:rsidR="007A69AA" w:rsidRPr="009D61A8" w:rsidRDefault="007A69AA" w:rsidP="00436FC8">
            <w:pPr>
              <w:spacing w:before="0"/>
              <w:rPr>
                <w:rFonts w:ascii="Arial Narrow" w:hAnsi="Arial Narrow"/>
                <w:b/>
                <w:bCs/>
                <w:sz w:val="28"/>
                <w:szCs w:val="28"/>
              </w:rPr>
            </w:pPr>
            <w:r w:rsidRPr="00117F67">
              <w:rPr>
                <w:b/>
                <w:bCs/>
                <w:sz w:val="24"/>
                <w:szCs w:val="24"/>
                <w:lang w:val="en-CA"/>
              </w:rPr>
              <w:t>10 R McKeen St. Glace Bay.  (Rear)</w:t>
            </w:r>
          </w:p>
        </w:tc>
      </w:tr>
      <w:tr w:rsidR="007A69AA" w:rsidRPr="009D61A8" w14:paraId="361FD9CB" w14:textId="77777777" w:rsidTr="00436FC8">
        <w:trPr>
          <w:trHeight w:val="454"/>
        </w:trPr>
        <w:tc>
          <w:tcPr>
            <w:tcW w:w="534" w:type="dxa"/>
            <w:vMerge/>
            <w:shd w:val="clear" w:color="auto" w:fill="FF99FF"/>
          </w:tcPr>
          <w:p w14:paraId="4677A177" w14:textId="77777777" w:rsidR="007A69AA" w:rsidRPr="009D61A8" w:rsidRDefault="007A69AA" w:rsidP="00436FC8">
            <w:pPr>
              <w:spacing w:before="0"/>
            </w:pPr>
          </w:p>
        </w:tc>
        <w:tc>
          <w:tcPr>
            <w:tcW w:w="3270" w:type="dxa"/>
            <w:shd w:val="clear" w:color="auto" w:fill="auto"/>
            <w:vAlign w:val="center"/>
          </w:tcPr>
          <w:p w14:paraId="767A3ECC" w14:textId="77777777" w:rsidR="007A69AA" w:rsidRPr="009D61A8" w:rsidRDefault="007A69AA" w:rsidP="00436FC8">
            <w:pPr>
              <w:spacing w:before="0"/>
              <w:rPr>
                <w:rFonts w:ascii="Arial Narrow" w:hAnsi="Arial Narrow"/>
                <w:b/>
                <w:bCs/>
                <w:sz w:val="28"/>
                <w:szCs w:val="28"/>
              </w:rPr>
            </w:pPr>
            <w:r w:rsidRPr="009D61A8">
              <w:rPr>
                <w:rFonts w:ascii="Arial Narrow" w:hAnsi="Arial Narrow"/>
                <w:b/>
                <w:bCs/>
                <w:sz w:val="28"/>
                <w:szCs w:val="28"/>
              </w:rPr>
              <w:t>Ashby Group</w:t>
            </w:r>
          </w:p>
        </w:tc>
        <w:tc>
          <w:tcPr>
            <w:tcW w:w="1967" w:type="dxa"/>
            <w:shd w:val="clear" w:color="auto" w:fill="auto"/>
            <w:vAlign w:val="center"/>
          </w:tcPr>
          <w:p w14:paraId="4AC81FE1" w14:textId="77777777" w:rsidR="007A69AA" w:rsidRPr="009D61A8" w:rsidRDefault="007A69AA" w:rsidP="00436FC8">
            <w:pPr>
              <w:spacing w:before="0"/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9D61A8">
              <w:rPr>
                <w:rFonts w:ascii="Arial Narrow" w:hAnsi="Arial Narrow"/>
                <w:sz w:val="28"/>
                <w:szCs w:val="28"/>
              </w:rPr>
              <w:t>8:00 PM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7A7BD9AB" w14:textId="77777777" w:rsidR="007A69AA" w:rsidRPr="009D61A8" w:rsidRDefault="007A69AA" w:rsidP="00436FC8">
            <w:pPr>
              <w:spacing w:before="0"/>
              <w:jc w:val="center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9D61A8">
              <w:rPr>
                <w:rFonts w:ascii="Arial Narrow" w:hAnsi="Arial Narrow"/>
                <w:b/>
                <w:bCs/>
                <w:sz w:val="24"/>
                <w:szCs w:val="24"/>
              </w:rPr>
              <w:t>F2F-CD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7C5A7AA4" w14:textId="77777777" w:rsidR="007A69AA" w:rsidRPr="009D61A8" w:rsidRDefault="007A69AA" w:rsidP="00436FC8">
            <w:pPr>
              <w:spacing w:before="0"/>
              <w:rPr>
                <w:rFonts w:ascii="Arial Narrow" w:hAnsi="Arial Narrow"/>
                <w:b/>
                <w:bCs/>
                <w:sz w:val="28"/>
                <w:szCs w:val="28"/>
              </w:rPr>
            </w:pPr>
            <w:r w:rsidRPr="001C3DFE">
              <w:rPr>
                <w:b/>
                <w:bCs/>
                <w:sz w:val="24"/>
                <w:szCs w:val="24"/>
                <w:lang w:val="en-CA"/>
              </w:rPr>
              <w:t>381 Whitney Ave, Ashby (St. Theresa’s Church)</w:t>
            </w:r>
          </w:p>
        </w:tc>
      </w:tr>
      <w:tr w:rsidR="007A69AA" w:rsidRPr="009D61A8" w14:paraId="0297831F" w14:textId="77777777" w:rsidTr="00436FC8">
        <w:trPr>
          <w:trHeight w:val="454"/>
        </w:trPr>
        <w:tc>
          <w:tcPr>
            <w:tcW w:w="534" w:type="dxa"/>
            <w:vMerge/>
            <w:shd w:val="clear" w:color="auto" w:fill="FF99FF"/>
          </w:tcPr>
          <w:p w14:paraId="7EF31017" w14:textId="77777777" w:rsidR="007A69AA" w:rsidRPr="009D61A8" w:rsidRDefault="007A69AA" w:rsidP="00436FC8">
            <w:pPr>
              <w:spacing w:before="0"/>
            </w:pPr>
          </w:p>
        </w:tc>
        <w:tc>
          <w:tcPr>
            <w:tcW w:w="3270" w:type="dxa"/>
            <w:shd w:val="clear" w:color="auto" w:fill="auto"/>
            <w:vAlign w:val="center"/>
          </w:tcPr>
          <w:p w14:paraId="4DBD5045" w14:textId="77777777" w:rsidR="007A69AA" w:rsidRPr="009D61A8" w:rsidRDefault="007A69AA" w:rsidP="00436FC8">
            <w:pPr>
              <w:spacing w:before="0"/>
              <w:rPr>
                <w:rFonts w:ascii="Arial Narrow" w:hAnsi="Arial Narrow"/>
                <w:b/>
                <w:bCs/>
                <w:sz w:val="28"/>
                <w:szCs w:val="28"/>
              </w:rPr>
            </w:pPr>
            <w:r w:rsidRPr="00A479FE">
              <w:rPr>
                <w:rFonts w:ascii="Arial Narrow" w:hAnsi="Arial Narrow"/>
                <w:b/>
                <w:bCs/>
                <w:sz w:val="28"/>
                <w:szCs w:val="28"/>
              </w:rPr>
              <w:t>Lifeline Group</w:t>
            </w:r>
          </w:p>
        </w:tc>
        <w:tc>
          <w:tcPr>
            <w:tcW w:w="1967" w:type="dxa"/>
            <w:shd w:val="clear" w:color="auto" w:fill="auto"/>
            <w:vAlign w:val="center"/>
          </w:tcPr>
          <w:p w14:paraId="72BD421A" w14:textId="77777777" w:rsidR="007A69AA" w:rsidRPr="009D61A8" w:rsidRDefault="007A69AA" w:rsidP="00436FC8">
            <w:pPr>
              <w:spacing w:before="0"/>
              <w:jc w:val="center"/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7</w:t>
            </w:r>
            <w:r w:rsidRPr="009D61A8">
              <w:rPr>
                <w:rFonts w:ascii="Arial Narrow" w:hAnsi="Arial Narrow"/>
                <w:sz w:val="28"/>
                <w:szCs w:val="28"/>
              </w:rPr>
              <w:t>:00 PM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619DD3E2" w14:textId="77777777" w:rsidR="007A69AA" w:rsidRPr="009D61A8" w:rsidRDefault="007A69AA" w:rsidP="00436FC8">
            <w:pPr>
              <w:spacing w:before="0"/>
              <w:jc w:val="center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9D61A8">
              <w:rPr>
                <w:rFonts w:ascii="Arial Narrow" w:hAnsi="Arial Narrow"/>
                <w:b/>
                <w:bCs/>
                <w:sz w:val="24"/>
                <w:szCs w:val="24"/>
              </w:rPr>
              <w:t>F2F-CD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7ED6696D" w14:textId="77777777" w:rsidR="007A69AA" w:rsidRPr="009D61A8" w:rsidRDefault="007A69AA" w:rsidP="00436FC8">
            <w:pPr>
              <w:spacing w:before="0"/>
              <w:rPr>
                <w:rFonts w:ascii="Arial Narrow" w:hAnsi="Arial Narrow"/>
                <w:b/>
                <w:bCs/>
                <w:sz w:val="28"/>
                <w:szCs w:val="28"/>
              </w:rPr>
            </w:pPr>
            <w:r w:rsidRPr="001C3DFE">
              <w:rPr>
                <w:b/>
                <w:bCs/>
                <w:sz w:val="24"/>
                <w:szCs w:val="24"/>
                <w:lang w:val="en-CA"/>
              </w:rPr>
              <w:t>34 Archibald Ave, North Sydney (St. Josephs Church</w:t>
            </w:r>
            <w:r>
              <w:rPr>
                <w:b/>
                <w:bCs/>
                <w:sz w:val="24"/>
                <w:szCs w:val="24"/>
                <w:lang w:val="en-CA"/>
              </w:rPr>
              <w:t>).</w:t>
            </w:r>
          </w:p>
        </w:tc>
      </w:tr>
      <w:tr w:rsidR="007A69AA" w:rsidRPr="009D61A8" w14:paraId="49936EBF" w14:textId="77777777" w:rsidTr="00436FC8">
        <w:trPr>
          <w:trHeight w:val="454"/>
        </w:trPr>
        <w:tc>
          <w:tcPr>
            <w:tcW w:w="534" w:type="dxa"/>
            <w:vMerge/>
            <w:tcBorders>
              <w:bottom w:val="single" w:sz="4" w:space="0" w:color="auto"/>
            </w:tcBorders>
            <w:shd w:val="clear" w:color="auto" w:fill="FF99FF"/>
          </w:tcPr>
          <w:p w14:paraId="098DEDF1" w14:textId="77777777" w:rsidR="007A69AA" w:rsidRPr="009D61A8" w:rsidRDefault="007A69AA" w:rsidP="00436FC8">
            <w:pPr>
              <w:spacing w:before="0"/>
            </w:pPr>
          </w:p>
        </w:tc>
        <w:tc>
          <w:tcPr>
            <w:tcW w:w="327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4EDFA71" w14:textId="77777777" w:rsidR="007A69AA" w:rsidRPr="009D61A8" w:rsidRDefault="007A69AA" w:rsidP="00436FC8">
            <w:pPr>
              <w:spacing w:before="0"/>
              <w:rPr>
                <w:rFonts w:ascii="Arial Narrow" w:hAnsi="Arial Narrow"/>
                <w:b/>
                <w:bCs/>
                <w:sz w:val="28"/>
                <w:szCs w:val="28"/>
              </w:rPr>
            </w:pPr>
            <w:r w:rsidRPr="009D61A8">
              <w:rPr>
                <w:rFonts w:ascii="Arial Narrow" w:hAnsi="Arial Narrow"/>
                <w:b/>
                <w:bCs/>
                <w:sz w:val="28"/>
                <w:szCs w:val="28"/>
              </w:rPr>
              <w:t>Louisburg Group</w:t>
            </w:r>
          </w:p>
        </w:tc>
        <w:tc>
          <w:tcPr>
            <w:tcW w:w="196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8AD7AE3" w14:textId="77777777" w:rsidR="007A69AA" w:rsidRPr="009D61A8" w:rsidRDefault="007A69AA" w:rsidP="00436FC8">
            <w:pPr>
              <w:spacing w:before="0"/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9D61A8">
              <w:rPr>
                <w:rFonts w:ascii="Arial Narrow" w:hAnsi="Arial Narrow"/>
                <w:sz w:val="28"/>
                <w:szCs w:val="28"/>
              </w:rPr>
              <w:t>8:00 PM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25029C0" w14:textId="77777777" w:rsidR="007A69AA" w:rsidRPr="009D61A8" w:rsidRDefault="007A69AA" w:rsidP="00436FC8">
            <w:pPr>
              <w:spacing w:before="0"/>
              <w:jc w:val="center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9D61A8">
              <w:rPr>
                <w:rFonts w:ascii="Arial Narrow" w:hAnsi="Arial Narrow"/>
                <w:b/>
                <w:bCs/>
                <w:sz w:val="24"/>
                <w:szCs w:val="24"/>
              </w:rPr>
              <w:t>F2F-CD</w:t>
            </w:r>
          </w:p>
        </w:tc>
        <w:tc>
          <w:tcPr>
            <w:tcW w:w="396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85E6D4A" w14:textId="77777777" w:rsidR="007A69AA" w:rsidRPr="009D61A8" w:rsidRDefault="007A69AA" w:rsidP="00436FC8">
            <w:pPr>
              <w:spacing w:before="0"/>
              <w:rPr>
                <w:rFonts w:ascii="Arial Narrow" w:hAnsi="Arial Narrow"/>
                <w:b/>
                <w:bCs/>
                <w:sz w:val="28"/>
                <w:szCs w:val="28"/>
              </w:rPr>
            </w:pPr>
            <w:r w:rsidRPr="001C3DFE">
              <w:rPr>
                <w:b/>
                <w:bCs/>
                <w:sz w:val="24"/>
                <w:szCs w:val="24"/>
                <w:lang w:val="en-CA"/>
              </w:rPr>
              <w:t>7532 Main St, Louisburg (United Church Hall)</w:t>
            </w:r>
          </w:p>
        </w:tc>
      </w:tr>
    </w:tbl>
    <w:p w14:paraId="1E820782" w14:textId="1F51D4D6" w:rsidR="00655D54" w:rsidRDefault="00436FC8">
      <w:r>
        <w:br w:type="textWrapping" w:clear="all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4"/>
        <w:gridCol w:w="3270"/>
        <w:gridCol w:w="1967"/>
        <w:gridCol w:w="1276"/>
        <w:gridCol w:w="3969"/>
      </w:tblGrid>
      <w:tr w:rsidR="007A69AA" w:rsidRPr="009D61A8" w14:paraId="549AD023" w14:textId="77777777" w:rsidTr="004A2475">
        <w:trPr>
          <w:trHeight w:val="170"/>
        </w:trPr>
        <w:tc>
          <w:tcPr>
            <w:tcW w:w="534" w:type="dxa"/>
            <w:tcBorders>
              <w:left w:val="nil"/>
              <w:bottom w:val="single" w:sz="4" w:space="0" w:color="auto"/>
              <w:right w:val="nil"/>
            </w:tcBorders>
          </w:tcPr>
          <w:p w14:paraId="380C7E70" w14:textId="367CA2A2" w:rsidR="007A69AA" w:rsidRPr="009D61A8" w:rsidRDefault="00655D54" w:rsidP="007A69AA">
            <w:pPr>
              <w:spacing w:before="0"/>
            </w:pPr>
            <w:r>
              <w:lastRenderedPageBreak/>
              <w:br w:type="page"/>
            </w:r>
          </w:p>
        </w:tc>
        <w:tc>
          <w:tcPr>
            <w:tcW w:w="3270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25B5B7D" w14:textId="77777777" w:rsidR="007A69AA" w:rsidRDefault="007A69AA" w:rsidP="007A69AA">
            <w:pPr>
              <w:spacing w:before="0"/>
              <w:rPr>
                <w:rFonts w:ascii="Arial Narrow" w:hAnsi="Arial Narrow"/>
                <w:b/>
                <w:bCs/>
                <w:sz w:val="28"/>
                <w:szCs w:val="28"/>
              </w:rPr>
            </w:pPr>
          </w:p>
          <w:p w14:paraId="35B6528E" w14:textId="77777777" w:rsidR="007A69AA" w:rsidRPr="009D61A8" w:rsidRDefault="007A69AA" w:rsidP="007A69AA">
            <w:pPr>
              <w:spacing w:before="0"/>
              <w:rPr>
                <w:rFonts w:ascii="Arial Narrow" w:hAnsi="Arial Narrow"/>
                <w:b/>
                <w:bCs/>
                <w:sz w:val="28"/>
                <w:szCs w:val="28"/>
              </w:rPr>
            </w:pPr>
          </w:p>
        </w:tc>
        <w:tc>
          <w:tcPr>
            <w:tcW w:w="1967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E89E0DD" w14:textId="77777777" w:rsidR="007A69AA" w:rsidRPr="009D61A8" w:rsidRDefault="007A69AA" w:rsidP="007A69AA">
            <w:pPr>
              <w:spacing w:before="0"/>
              <w:jc w:val="center"/>
              <w:rPr>
                <w:rFonts w:ascii="Arial Narrow" w:hAnsi="Arial Narrow"/>
                <w:sz w:val="28"/>
                <w:szCs w:val="28"/>
              </w:rPr>
            </w:pPr>
          </w:p>
        </w:tc>
        <w:tc>
          <w:tcPr>
            <w:tcW w:w="1276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A843880" w14:textId="77777777" w:rsidR="007A69AA" w:rsidRPr="009D61A8" w:rsidRDefault="007A69AA" w:rsidP="007A69AA">
            <w:pPr>
              <w:spacing w:before="0"/>
              <w:jc w:val="center"/>
              <w:rPr>
                <w:rFonts w:ascii="Arial Narrow" w:hAnsi="Arial Narrow"/>
                <w:b/>
                <w:bCs/>
                <w:sz w:val="24"/>
                <w:szCs w:val="24"/>
              </w:rPr>
            </w:pPr>
          </w:p>
        </w:tc>
        <w:tc>
          <w:tcPr>
            <w:tcW w:w="3969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D788BDF" w14:textId="77777777" w:rsidR="007A69AA" w:rsidRPr="009D61A8" w:rsidRDefault="007A69AA" w:rsidP="007A69AA">
            <w:pPr>
              <w:spacing w:before="0"/>
              <w:rPr>
                <w:rFonts w:ascii="Arial Narrow" w:hAnsi="Arial Narrow"/>
                <w:b/>
                <w:bCs/>
                <w:sz w:val="28"/>
                <w:szCs w:val="28"/>
              </w:rPr>
            </w:pPr>
          </w:p>
        </w:tc>
      </w:tr>
      <w:tr w:rsidR="007A69AA" w:rsidRPr="009D61A8" w14:paraId="7A1D4BAD" w14:textId="77777777" w:rsidTr="004A2475">
        <w:trPr>
          <w:trHeight w:val="454"/>
        </w:trPr>
        <w:tc>
          <w:tcPr>
            <w:tcW w:w="534" w:type="dxa"/>
            <w:vMerge w:val="restart"/>
            <w:shd w:val="clear" w:color="auto" w:fill="FF99FF"/>
            <w:textDirection w:val="btLr"/>
            <w:vAlign w:val="center"/>
          </w:tcPr>
          <w:p w14:paraId="522FBEA8" w14:textId="77777777" w:rsidR="007A69AA" w:rsidRPr="009D61A8" w:rsidRDefault="007A69AA" w:rsidP="007A69AA">
            <w:pPr>
              <w:spacing w:before="0"/>
              <w:ind w:left="113" w:right="113"/>
              <w:jc w:val="center"/>
              <w:rPr>
                <w:b/>
                <w:bCs/>
              </w:rPr>
            </w:pPr>
            <w:r w:rsidRPr="009D61A8">
              <w:rPr>
                <w:b/>
                <w:bCs/>
              </w:rPr>
              <w:t>WEDNESDAY</w:t>
            </w:r>
          </w:p>
        </w:tc>
        <w:tc>
          <w:tcPr>
            <w:tcW w:w="3270" w:type="dxa"/>
            <w:shd w:val="clear" w:color="auto" w:fill="auto"/>
            <w:vAlign w:val="center"/>
          </w:tcPr>
          <w:p w14:paraId="0CB21B1C" w14:textId="77777777" w:rsidR="007A69AA" w:rsidRPr="009D61A8" w:rsidRDefault="007A69AA" w:rsidP="007A69AA">
            <w:pPr>
              <w:spacing w:before="0"/>
              <w:rPr>
                <w:rFonts w:ascii="Arial Narrow" w:hAnsi="Arial Narrow"/>
                <w:b/>
                <w:bCs/>
                <w:sz w:val="28"/>
                <w:szCs w:val="28"/>
              </w:rPr>
            </w:pPr>
            <w:r w:rsidRPr="009D61A8">
              <w:rPr>
                <w:rFonts w:ascii="Arial Narrow" w:hAnsi="Arial Narrow"/>
                <w:b/>
                <w:bCs/>
                <w:sz w:val="28"/>
                <w:szCs w:val="28"/>
              </w:rPr>
              <w:t>Alano</w:t>
            </w:r>
            <w:r>
              <w:rPr>
                <w:rFonts w:ascii="Arial Narrow" w:hAnsi="Arial Narrow"/>
                <w:b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1967" w:type="dxa"/>
            <w:shd w:val="clear" w:color="auto" w:fill="auto"/>
            <w:vAlign w:val="center"/>
          </w:tcPr>
          <w:p w14:paraId="27C6C01D" w14:textId="77777777" w:rsidR="007A69AA" w:rsidRPr="009D61A8" w:rsidRDefault="007A69AA" w:rsidP="007A69AA">
            <w:pPr>
              <w:spacing w:before="0"/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9D61A8">
              <w:rPr>
                <w:rFonts w:ascii="Arial Narrow" w:hAnsi="Arial Narrow"/>
                <w:sz w:val="28"/>
                <w:szCs w:val="28"/>
              </w:rPr>
              <w:t>11:00 AM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0EC4E231" w14:textId="77777777" w:rsidR="007A69AA" w:rsidRPr="009D61A8" w:rsidRDefault="007A69AA" w:rsidP="007A69AA">
            <w:pPr>
              <w:spacing w:before="0"/>
              <w:jc w:val="center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9D61A8">
              <w:rPr>
                <w:rFonts w:ascii="Arial Narrow" w:hAnsi="Arial Narrow"/>
                <w:b/>
                <w:bCs/>
                <w:sz w:val="24"/>
                <w:szCs w:val="24"/>
              </w:rPr>
              <w:t>F2F-CD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7F9E61DD" w14:textId="2787AC5D" w:rsidR="007A69AA" w:rsidRPr="004A2475" w:rsidRDefault="007A69AA" w:rsidP="007A69AA">
            <w:pPr>
              <w:rPr>
                <w:b/>
                <w:bCs/>
                <w:sz w:val="24"/>
                <w:szCs w:val="24"/>
                <w:lang w:val="en-CA"/>
              </w:rPr>
            </w:pPr>
            <w:r w:rsidRPr="001C3DFE">
              <w:rPr>
                <w:b/>
                <w:bCs/>
                <w:sz w:val="24"/>
                <w:szCs w:val="24"/>
                <w:lang w:val="en-CA"/>
              </w:rPr>
              <w:t>10</w:t>
            </w:r>
            <w:r>
              <w:rPr>
                <w:b/>
                <w:bCs/>
                <w:sz w:val="24"/>
                <w:szCs w:val="24"/>
                <w:lang w:val="en-CA"/>
              </w:rPr>
              <w:t xml:space="preserve"> </w:t>
            </w:r>
            <w:r w:rsidRPr="001C3DFE">
              <w:rPr>
                <w:b/>
                <w:bCs/>
                <w:sz w:val="24"/>
                <w:szCs w:val="24"/>
                <w:lang w:val="en-CA"/>
              </w:rPr>
              <w:t>McKeen St. Glace Bay.  (Rear)</w:t>
            </w:r>
          </w:p>
        </w:tc>
      </w:tr>
      <w:tr w:rsidR="007A69AA" w:rsidRPr="009D61A8" w14:paraId="06371482" w14:textId="77777777" w:rsidTr="004A2475">
        <w:trPr>
          <w:trHeight w:val="454"/>
        </w:trPr>
        <w:tc>
          <w:tcPr>
            <w:tcW w:w="534" w:type="dxa"/>
            <w:vMerge/>
            <w:shd w:val="clear" w:color="auto" w:fill="FF99FF"/>
          </w:tcPr>
          <w:p w14:paraId="514B3933" w14:textId="77777777" w:rsidR="007A69AA" w:rsidRPr="009D61A8" w:rsidRDefault="007A69AA" w:rsidP="007A69AA">
            <w:pPr>
              <w:spacing w:before="0"/>
            </w:pPr>
          </w:p>
        </w:tc>
        <w:tc>
          <w:tcPr>
            <w:tcW w:w="3270" w:type="dxa"/>
            <w:shd w:val="clear" w:color="auto" w:fill="auto"/>
            <w:vAlign w:val="center"/>
          </w:tcPr>
          <w:p w14:paraId="4DDE31F1" w14:textId="4327F6EC" w:rsidR="007A69AA" w:rsidRPr="009D61A8" w:rsidRDefault="007A69AA" w:rsidP="007A69AA">
            <w:pPr>
              <w:spacing w:before="0"/>
              <w:rPr>
                <w:rFonts w:ascii="Arial Narrow" w:hAnsi="Arial Narrow"/>
                <w:b/>
                <w:bCs/>
                <w:sz w:val="28"/>
                <w:szCs w:val="28"/>
              </w:rPr>
            </w:pPr>
            <w:r>
              <w:rPr>
                <w:rFonts w:ascii="Arial Narrow" w:hAnsi="Arial Narrow"/>
                <w:b/>
                <w:bCs/>
                <w:sz w:val="28"/>
                <w:szCs w:val="28"/>
              </w:rPr>
              <w:t>Boisdale Serenity</w:t>
            </w:r>
          </w:p>
        </w:tc>
        <w:tc>
          <w:tcPr>
            <w:tcW w:w="1967" w:type="dxa"/>
            <w:shd w:val="clear" w:color="auto" w:fill="auto"/>
            <w:vAlign w:val="center"/>
          </w:tcPr>
          <w:p w14:paraId="602ED147" w14:textId="78220F1D" w:rsidR="007A69AA" w:rsidRPr="009D61A8" w:rsidRDefault="007A69AA" w:rsidP="007A69AA">
            <w:pPr>
              <w:spacing w:before="0"/>
              <w:jc w:val="center"/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7:00 PM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7F1F6BC1" w14:textId="3576BD38" w:rsidR="007A69AA" w:rsidRPr="009D61A8" w:rsidRDefault="007A69AA" w:rsidP="007A69AA">
            <w:pPr>
              <w:spacing w:before="0"/>
              <w:jc w:val="center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>
              <w:rPr>
                <w:rFonts w:ascii="Arial Narrow" w:hAnsi="Arial Narrow"/>
                <w:b/>
                <w:bCs/>
                <w:sz w:val="24"/>
                <w:szCs w:val="24"/>
              </w:rPr>
              <w:t>F2F-CD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5D096129" w14:textId="77777777" w:rsidR="007A69AA" w:rsidRDefault="007A69AA" w:rsidP="007A69AA">
            <w:pPr>
              <w:spacing w:before="0"/>
              <w:rPr>
                <w:b/>
                <w:bCs/>
                <w:sz w:val="24"/>
                <w:szCs w:val="24"/>
                <w:lang w:val="en-CA"/>
              </w:rPr>
            </w:pPr>
            <w:r>
              <w:rPr>
                <w:b/>
                <w:bCs/>
                <w:sz w:val="24"/>
                <w:szCs w:val="24"/>
                <w:lang w:val="en-CA"/>
              </w:rPr>
              <w:t>Firehall, 3810 Grand Narrows</w:t>
            </w:r>
          </w:p>
          <w:p w14:paraId="7375B895" w14:textId="0F1045C0" w:rsidR="007A69AA" w:rsidRPr="00E96EE0" w:rsidRDefault="007A69AA" w:rsidP="007A69AA">
            <w:pPr>
              <w:spacing w:before="0"/>
              <w:rPr>
                <w:b/>
                <w:bCs/>
                <w:sz w:val="24"/>
                <w:szCs w:val="24"/>
                <w:lang w:val="en-CA"/>
              </w:rPr>
            </w:pPr>
            <w:r>
              <w:rPr>
                <w:b/>
                <w:bCs/>
                <w:sz w:val="24"/>
                <w:szCs w:val="24"/>
                <w:lang w:val="en-CA"/>
              </w:rPr>
              <w:t>Highway Route 223</w:t>
            </w:r>
          </w:p>
        </w:tc>
      </w:tr>
      <w:tr w:rsidR="007A69AA" w:rsidRPr="009D61A8" w14:paraId="2B7DFE3C" w14:textId="77777777" w:rsidTr="004A2475">
        <w:trPr>
          <w:trHeight w:val="454"/>
        </w:trPr>
        <w:tc>
          <w:tcPr>
            <w:tcW w:w="534" w:type="dxa"/>
            <w:vMerge/>
            <w:shd w:val="clear" w:color="auto" w:fill="FF99FF"/>
          </w:tcPr>
          <w:p w14:paraId="50ED175E" w14:textId="77777777" w:rsidR="007A69AA" w:rsidRPr="009D61A8" w:rsidRDefault="007A69AA" w:rsidP="007A69AA">
            <w:pPr>
              <w:spacing w:before="0"/>
            </w:pPr>
          </w:p>
        </w:tc>
        <w:tc>
          <w:tcPr>
            <w:tcW w:w="3270" w:type="dxa"/>
            <w:shd w:val="clear" w:color="auto" w:fill="auto"/>
            <w:vAlign w:val="center"/>
          </w:tcPr>
          <w:p w14:paraId="32A6642A" w14:textId="77777777" w:rsidR="007A69AA" w:rsidRPr="009D61A8" w:rsidRDefault="007A69AA" w:rsidP="007A69AA">
            <w:pPr>
              <w:spacing w:before="0"/>
              <w:rPr>
                <w:rFonts w:ascii="Arial Narrow" w:hAnsi="Arial Narrow"/>
                <w:b/>
                <w:bCs/>
                <w:sz w:val="28"/>
                <w:szCs w:val="28"/>
              </w:rPr>
            </w:pPr>
            <w:r w:rsidRPr="009D61A8">
              <w:rPr>
                <w:rFonts w:ascii="Arial Narrow" w:hAnsi="Arial Narrow"/>
                <w:b/>
                <w:bCs/>
                <w:sz w:val="28"/>
                <w:szCs w:val="28"/>
              </w:rPr>
              <w:t>Arcano</w:t>
            </w:r>
            <w:r>
              <w:rPr>
                <w:rFonts w:ascii="Arial Narrow" w:hAnsi="Arial Narrow"/>
                <w:b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1967" w:type="dxa"/>
            <w:shd w:val="clear" w:color="auto" w:fill="auto"/>
            <w:vAlign w:val="center"/>
          </w:tcPr>
          <w:p w14:paraId="345D7221" w14:textId="77777777" w:rsidR="007A69AA" w:rsidRPr="009D61A8" w:rsidRDefault="007A69AA" w:rsidP="007A69AA">
            <w:pPr>
              <w:spacing w:before="0"/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9D61A8">
              <w:rPr>
                <w:rFonts w:ascii="Arial Narrow" w:hAnsi="Arial Narrow"/>
                <w:sz w:val="28"/>
                <w:szCs w:val="28"/>
              </w:rPr>
              <w:t>8:00 PM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7FF031C7" w14:textId="77777777" w:rsidR="007A69AA" w:rsidRPr="009D61A8" w:rsidRDefault="007A69AA" w:rsidP="007A69AA">
            <w:pPr>
              <w:spacing w:before="0"/>
              <w:jc w:val="center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9D61A8">
              <w:rPr>
                <w:rFonts w:ascii="Arial Narrow" w:hAnsi="Arial Narrow"/>
                <w:b/>
                <w:bCs/>
                <w:sz w:val="24"/>
                <w:szCs w:val="24"/>
              </w:rPr>
              <w:t>F2F-CD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3CB29EAC" w14:textId="77777777" w:rsidR="007A69AA" w:rsidRPr="009D61A8" w:rsidRDefault="007A69AA" w:rsidP="007A69AA">
            <w:pPr>
              <w:spacing w:before="0"/>
              <w:rPr>
                <w:rFonts w:ascii="Arial Narrow" w:hAnsi="Arial Narrow"/>
                <w:b/>
                <w:bCs/>
                <w:sz w:val="28"/>
                <w:szCs w:val="28"/>
              </w:rPr>
            </w:pPr>
            <w:r w:rsidRPr="00E96EE0">
              <w:rPr>
                <w:b/>
                <w:bCs/>
                <w:sz w:val="24"/>
                <w:szCs w:val="24"/>
                <w:lang w:val="en-CA"/>
              </w:rPr>
              <w:t>401</w:t>
            </w:r>
            <w:r w:rsidRPr="001C3DFE">
              <w:rPr>
                <w:b/>
                <w:bCs/>
                <w:sz w:val="24"/>
                <w:szCs w:val="24"/>
                <w:lang w:val="en-CA"/>
              </w:rPr>
              <w:t xml:space="preserve"> Ling St. New Waterford</w:t>
            </w:r>
          </w:p>
        </w:tc>
      </w:tr>
      <w:tr w:rsidR="007A69AA" w:rsidRPr="009D61A8" w14:paraId="7CE50B59" w14:textId="77777777" w:rsidTr="004A2475">
        <w:trPr>
          <w:trHeight w:val="454"/>
        </w:trPr>
        <w:tc>
          <w:tcPr>
            <w:tcW w:w="534" w:type="dxa"/>
            <w:vMerge/>
            <w:tcBorders>
              <w:bottom w:val="single" w:sz="4" w:space="0" w:color="auto"/>
            </w:tcBorders>
            <w:shd w:val="clear" w:color="auto" w:fill="FF99FF"/>
          </w:tcPr>
          <w:p w14:paraId="191D5B86" w14:textId="77777777" w:rsidR="007A69AA" w:rsidRPr="009D61A8" w:rsidRDefault="007A69AA" w:rsidP="007A69AA">
            <w:pPr>
              <w:spacing w:before="0"/>
            </w:pPr>
          </w:p>
        </w:tc>
        <w:tc>
          <w:tcPr>
            <w:tcW w:w="327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64CEB77" w14:textId="77777777" w:rsidR="007A69AA" w:rsidRPr="009D61A8" w:rsidRDefault="007A69AA" w:rsidP="007A69AA">
            <w:pPr>
              <w:spacing w:before="0"/>
              <w:rPr>
                <w:rFonts w:ascii="Arial Narrow" w:hAnsi="Arial Narrow"/>
                <w:b/>
                <w:bCs/>
                <w:sz w:val="28"/>
                <w:szCs w:val="28"/>
              </w:rPr>
            </w:pPr>
            <w:r w:rsidRPr="009D61A8">
              <w:rPr>
                <w:rFonts w:ascii="Arial Narrow" w:hAnsi="Arial Narrow"/>
                <w:b/>
                <w:bCs/>
                <w:sz w:val="28"/>
                <w:szCs w:val="28"/>
              </w:rPr>
              <w:t>Praying Hands</w:t>
            </w:r>
          </w:p>
        </w:tc>
        <w:tc>
          <w:tcPr>
            <w:tcW w:w="196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FF1E828" w14:textId="77777777" w:rsidR="007A69AA" w:rsidRPr="00490388" w:rsidRDefault="007A69AA" w:rsidP="007A69AA">
            <w:pPr>
              <w:spacing w:before="0"/>
              <w:jc w:val="center"/>
              <w:rPr>
                <w:rFonts w:ascii="Arial Narrow" w:hAnsi="Arial Narrow"/>
                <w:i/>
                <w:sz w:val="28"/>
                <w:szCs w:val="28"/>
              </w:rPr>
            </w:pPr>
            <w:r w:rsidRPr="00490388">
              <w:rPr>
                <w:rFonts w:ascii="Arial Narrow" w:hAnsi="Arial Narrow"/>
                <w:i/>
                <w:sz w:val="28"/>
                <w:szCs w:val="28"/>
              </w:rPr>
              <w:t>8:00 PM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FFFF00"/>
            <w:vAlign w:val="center"/>
          </w:tcPr>
          <w:p w14:paraId="1E641BA7" w14:textId="77777777" w:rsidR="007A69AA" w:rsidRPr="005948CF" w:rsidRDefault="007A69AA" w:rsidP="007A69AA">
            <w:pPr>
              <w:spacing w:before="0"/>
              <w:jc w:val="center"/>
              <w:rPr>
                <w:rFonts w:ascii="Arial Narrow" w:hAnsi="Arial Narrow"/>
                <w:b/>
                <w:bCs/>
                <w:i/>
                <w:sz w:val="24"/>
                <w:szCs w:val="24"/>
              </w:rPr>
            </w:pPr>
            <w:r w:rsidRPr="005948CF">
              <w:rPr>
                <w:rFonts w:ascii="Arial Narrow" w:hAnsi="Arial Narrow"/>
                <w:b/>
                <w:bCs/>
                <w:i/>
                <w:sz w:val="24"/>
                <w:szCs w:val="24"/>
              </w:rPr>
              <w:t>O-Speaker</w:t>
            </w:r>
          </w:p>
        </w:tc>
        <w:tc>
          <w:tcPr>
            <w:tcW w:w="396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1859656" w14:textId="77777777" w:rsidR="007A69AA" w:rsidRPr="009D61A8" w:rsidRDefault="007A69AA" w:rsidP="007A69AA">
            <w:pPr>
              <w:spacing w:before="0"/>
              <w:rPr>
                <w:rFonts w:ascii="Arial Narrow" w:hAnsi="Arial Narrow"/>
                <w:b/>
                <w:bCs/>
                <w:sz w:val="28"/>
                <w:szCs w:val="28"/>
              </w:rPr>
            </w:pPr>
            <w:r w:rsidRPr="001C3DFE">
              <w:rPr>
                <w:b/>
                <w:bCs/>
                <w:sz w:val="24"/>
                <w:szCs w:val="24"/>
                <w:lang w:val="en-CA"/>
              </w:rPr>
              <w:t>70 Gabriel St, Esksoni (Mi’kmaw Lodge)</w:t>
            </w:r>
          </w:p>
        </w:tc>
      </w:tr>
      <w:tr w:rsidR="007A69AA" w:rsidRPr="009D61A8" w14:paraId="135A7837" w14:textId="77777777" w:rsidTr="004A2475">
        <w:trPr>
          <w:trHeight w:val="288"/>
        </w:trPr>
        <w:tc>
          <w:tcPr>
            <w:tcW w:w="53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40672D9" w14:textId="77777777" w:rsidR="007A69AA" w:rsidRPr="009D61A8" w:rsidRDefault="007A69AA" w:rsidP="007A69AA">
            <w:pPr>
              <w:spacing w:before="0"/>
            </w:pPr>
          </w:p>
        </w:tc>
        <w:tc>
          <w:tcPr>
            <w:tcW w:w="327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670DC28" w14:textId="77777777" w:rsidR="007A69AA" w:rsidRDefault="007A69AA" w:rsidP="007A69AA">
            <w:pPr>
              <w:spacing w:before="0"/>
              <w:rPr>
                <w:rFonts w:ascii="AR CENA" w:hAnsi="AR CENA"/>
                <w:b/>
                <w:bCs/>
              </w:rPr>
            </w:pPr>
          </w:p>
          <w:p w14:paraId="02BA9E89" w14:textId="77777777" w:rsidR="007A69AA" w:rsidRPr="009D61A8" w:rsidRDefault="007A69AA" w:rsidP="007A69AA">
            <w:pPr>
              <w:spacing w:before="0"/>
              <w:rPr>
                <w:rFonts w:ascii="AR CENA" w:hAnsi="AR CENA"/>
                <w:b/>
                <w:bCs/>
              </w:rPr>
            </w:pPr>
          </w:p>
        </w:tc>
        <w:tc>
          <w:tcPr>
            <w:tcW w:w="196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C60A37E" w14:textId="77777777" w:rsidR="007A69AA" w:rsidRPr="009D61A8" w:rsidRDefault="007A69AA" w:rsidP="007A69AA">
            <w:pPr>
              <w:spacing w:before="0"/>
              <w:rPr>
                <w:rFonts w:ascii="AR CENA" w:hAnsi="AR CENA"/>
                <w:b/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26CFBAF" w14:textId="77777777" w:rsidR="007A69AA" w:rsidRPr="009D61A8" w:rsidRDefault="007A69AA" w:rsidP="007A69AA">
            <w:pPr>
              <w:spacing w:before="0"/>
              <w:rPr>
                <w:rFonts w:ascii="AR CENA" w:hAnsi="AR CENA"/>
                <w:b/>
                <w:bCs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A002A10" w14:textId="77777777" w:rsidR="007A69AA" w:rsidRPr="009D61A8" w:rsidRDefault="007A69AA" w:rsidP="007A69AA">
            <w:pPr>
              <w:spacing w:before="0"/>
              <w:rPr>
                <w:rFonts w:ascii="AR CENA" w:hAnsi="AR CENA"/>
                <w:b/>
                <w:bCs/>
              </w:rPr>
            </w:pPr>
          </w:p>
        </w:tc>
      </w:tr>
      <w:tr w:rsidR="007A69AA" w:rsidRPr="009D61A8" w14:paraId="7490ADF6" w14:textId="77777777" w:rsidTr="004A2475">
        <w:trPr>
          <w:trHeight w:val="454"/>
        </w:trPr>
        <w:tc>
          <w:tcPr>
            <w:tcW w:w="534" w:type="dxa"/>
            <w:vMerge w:val="restart"/>
            <w:shd w:val="clear" w:color="auto" w:fill="FF99FF"/>
            <w:textDirection w:val="btLr"/>
            <w:vAlign w:val="center"/>
          </w:tcPr>
          <w:p w14:paraId="10C285A3" w14:textId="77777777" w:rsidR="007A69AA" w:rsidRPr="009D61A8" w:rsidRDefault="007A69AA" w:rsidP="007A69AA">
            <w:pPr>
              <w:spacing w:before="0"/>
              <w:ind w:left="113" w:right="113"/>
              <w:jc w:val="center"/>
              <w:rPr>
                <w:b/>
                <w:bCs/>
              </w:rPr>
            </w:pPr>
            <w:r w:rsidRPr="009D61A8">
              <w:rPr>
                <w:b/>
                <w:bCs/>
              </w:rPr>
              <w:t>THURSDAY</w:t>
            </w:r>
          </w:p>
        </w:tc>
        <w:tc>
          <w:tcPr>
            <w:tcW w:w="3270" w:type="dxa"/>
            <w:vAlign w:val="center"/>
          </w:tcPr>
          <w:p w14:paraId="118D85C6" w14:textId="77777777" w:rsidR="007A69AA" w:rsidRPr="009D61A8" w:rsidRDefault="007A69AA" w:rsidP="007A69AA">
            <w:pPr>
              <w:spacing w:before="0"/>
              <w:rPr>
                <w:rFonts w:ascii="Arial Narrow" w:hAnsi="Arial Narrow"/>
                <w:b/>
                <w:bCs/>
                <w:sz w:val="28"/>
                <w:szCs w:val="28"/>
              </w:rPr>
            </w:pPr>
            <w:r w:rsidRPr="009D61A8">
              <w:rPr>
                <w:rFonts w:ascii="Arial Narrow" w:hAnsi="Arial Narrow"/>
                <w:b/>
                <w:bCs/>
                <w:sz w:val="28"/>
                <w:szCs w:val="28"/>
              </w:rPr>
              <w:t xml:space="preserve">Friends of Bill </w:t>
            </w:r>
          </w:p>
        </w:tc>
        <w:tc>
          <w:tcPr>
            <w:tcW w:w="1967" w:type="dxa"/>
            <w:vAlign w:val="center"/>
          </w:tcPr>
          <w:p w14:paraId="7D51C24F" w14:textId="77777777" w:rsidR="007A69AA" w:rsidRPr="009D61A8" w:rsidRDefault="007A69AA" w:rsidP="007A69AA">
            <w:pPr>
              <w:spacing w:before="0"/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9D61A8">
              <w:rPr>
                <w:rFonts w:ascii="Arial Narrow" w:hAnsi="Arial Narrow"/>
                <w:sz w:val="28"/>
                <w:szCs w:val="28"/>
              </w:rPr>
              <w:t>11:00 AM</w:t>
            </w:r>
          </w:p>
        </w:tc>
        <w:tc>
          <w:tcPr>
            <w:tcW w:w="1276" w:type="dxa"/>
            <w:vAlign w:val="center"/>
          </w:tcPr>
          <w:p w14:paraId="4498588B" w14:textId="77777777" w:rsidR="007A69AA" w:rsidRPr="009D61A8" w:rsidRDefault="007A69AA" w:rsidP="007A69AA">
            <w:pPr>
              <w:spacing w:before="0"/>
              <w:jc w:val="center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9D61A8">
              <w:rPr>
                <w:rFonts w:ascii="Arial Narrow" w:hAnsi="Arial Narrow"/>
                <w:b/>
                <w:bCs/>
                <w:sz w:val="24"/>
                <w:szCs w:val="24"/>
              </w:rPr>
              <w:t>F2F-CD</w:t>
            </w:r>
          </w:p>
        </w:tc>
        <w:tc>
          <w:tcPr>
            <w:tcW w:w="3969" w:type="dxa"/>
            <w:vAlign w:val="center"/>
          </w:tcPr>
          <w:p w14:paraId="2389B27A" w14:textId="77777777" w:rsidR="007A69AA" w:rsidRPr="009D61A8" w:rsidRDefault="007A69AA" w:rsidP="007A69AA">
            <w:pPr>
              <w:spacing w:before="0"/>
              <w:rPr>
                <w:rFonts w:ascii="Arial Narrow" w:hAnsi="Arial Narrow"/>
                <w:b/>
                <w:bCs/>
                <w:sz w:val="28"/>
                <w:szCs w:val="28"/>
              </w:rPr>
            </w:pPr>
            <w:r w:rsidRPr="001C3DFE">
              <w:rPr>
                <w:b/>
                <w:bCs/>
                <w:sz w:val="24"/>
                <w:szCs w:val="24"/>
                <w:lang w:val="en-CA"/>
              </w:rPr>
              <w:t>381 Whitney Ave, Ashby (St. Theresa’s Church)</w:t>
            </w:r>
          </w:p>
        </w:tc>
      </w:tr>
      <w:tr w:rsidR="007A69AA" w:rsidRPr="009D61A8" w14:paraId="6C82C826" w14:textId="77777777" w:rsidTr="004A2475">
        <w:trPr>
          <w:trHeight w:val="454"/>
        </w:trPr>
        <w:tc>
          <w:tcPr>
            <w:tcW w:w="534" w:type="dxa"/>
            <w:vMerge/>
            <w:shd w:val="clear" w:color="auto" w:fill="FF99FF"/>
            <w:vAlign w:val="center"/>
          </w:tcPr>
          <w:p w14:paraId="48DC96EB" w14:textId="77777777" w:rsidR="007A69AA" w:rsidRPr="009D61A8" w:rsidRDefault="007A69AA" w:rsidP="007A69AA">
            <w:pPr>
              <w:spacing w:before="0"/>
              <w:jc w:val="center"/>
            </w:pPr>
          </w:p>
        </w:tc>
        <w:tc>
          <w:tcPr>
            <w:tcW w:w="3270" w:type="dxa"/>
            <w:shd w:val="clear" w:color="auto" w:fill="auto"/>
            <w:vAlign w:val="center"/>
          </w:tcPr>
          <w:p w14:paraId="5196A397" w14:textId="6F77311C" w:rsidR="007A69AA" w:rsidRPr="009D61A8" w:rsidRDefault="007A69AA" w:rsidP="007A69AA">
            <w:pPr>
              <w:spacing w:before="0"/>
              <w:rPr>
                <w:rFonts w:ascii="Arial Narrow" w:hAnsi="Arial Narrow"/>
                <w:b/>
                <w:bCs/>
                <w:sz w:val="28"/>
                <w:szCs w:val="28"/>
              </w:rPr>
            </w:pPr>
            <w:r>
              <w:rPr>
                <w:rFonts w:ascii="Arial Narrow" w:hAnsi="Arial Narrow"/>
                <w:b/>
                <w:bCs/>
                <w:sz w:val="28"/>
                <w:szCs w:val="28"/>
              </w:rPr>
              <w:t>Membertou</w:t>
            </w:r>
          </w:p>
        </w:tc>
        <w:tc>
          <w:tcPr>
            <w:tcW w:w="1967" w:type="dxa"/>
            <w:shd w:val="clear" w:color="auto" w:fill="auto"/>
            <w:vAlign w:val="center"/>
          </w:tcPr>
          <w:p w14:paraId="1B0EB91D" w14:textId="63042096" w:rsidR="007A69AA" w:rsidRPr="009D61A8" w:rsidRDefault="007A69AA" w:rsidP="007A69AA">
            <w:pPr>
              <w:spacing w:before="0"/>
              <w:jc w:val="center"/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7: 30</w:t>
            </w:r>
          </w:p>
        </w:tc>
        <w:tc>
          <w:tcPr>
            <w:tcW w:w="1276" w:type="dxa"/>
            <w:shd w:val="clear" w:color="auto" w:fill="FFFF00"/>
            <w:vAlign w:val="center"/>
          </w:tcPr>
          <w:p w14:paraId="1EE05E89" w14:textId="208DB3CE" w:rsidR="007A69AA" w:rsidRDefault="007A69AA" w:rsidP="007A69AA">
            <w:pPr>
              <w:spacing w:before="0"/>
              <w:jc w:val="center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>
              <w:rPr>
                <w:rFonts w:ascii="Arial Narrow" w:hAnsi="Arial Narrow"/>
                <w:b/>
                <w:bCs/>
                <w:sz w:val="24"/>
                <w:szCs w:val="24"/>
              </w:rPr>
              <w:t>F2F-CD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20976ECF" w14:textId="6229531F" w:rsidR="007A69AA" w:rsidRPr="001C3DFE" w:rsidRDefault="007A69AA" w:rsidP="007A69AA">
            <w:pPr>
              <w:spacing w:before="0"/>
              <w:rPr>
                <w:b/>
                <w:bCs/>
                <w:sz w:val="24"/>
                <w:szCs w:val="24"/>
                <w:lang w:val="en-CA"/>
              </w:rPr>
            </w:pPr>
            <w:r>
              <w:rPr>
                <w:b/>
                <w:bCs/>
                <w:sz w:val="24"/>
                <w:szCs w:val="24"/>
                <w:lang w:val="en-CA"/>
              </w:rPr>
              <w:t>3 Kateri St (Trailer), Membertou.</w:t>
            </w:r>
          </w:p>
        </w:tc>
      </w:tr>
      <w:tr w:rsidR="007A69AA" w:rsidRPr="009D61A8" w14:paraId="18CD5AB3" w14:textId="77777777" w:rsidTr="004A2475">
        <w:trPr>
          <w:trHeight w:val="454"/>
        </w:trPr>
        <w:tc>
          <w:tcPr>
            <w:tcW w:w="534" w:type="dxa"/>
            <w:vMerge/>
            <w:shd w:val="clear" w:color="auto" w:fill="FF99FF"/>
            <w:vAlign w:val="center"/>
          </w:tcPr>
          <w:p w14:paraId="63AE55E7" w14:textId="77777777" w:rsidR="007A69AA" w:rsidRPr="009D61A8" w:rsidRDefault="007A69AA" w:rsidP="007A69AA">
            <w:pPr>
              <w:spacing w:before="0"/>
              <w:jc w:val="center"/>
            </w:pPr>
          </w:p>
        </w:tc>
        <w:tc>
          <w:tcPr>
            <w:tcW w:w="3270" w:type="dxa"/>
            <w:shd w:val="clear" w:color="auto" w:fill="auto"/>
            <w:vAlign w:val="center"/>
          </w:tcPr>
          <w:p w14:paraId="32226EA3" w14:textId="77777777" w:rsidR="007A69AA" w:rsidRPr="009D61A8" w:rsidRDefault="007A69AA" w:rsidP="007A69AA">
            <w:pPr>
              <w:spacing w:before="0"/>
              <w:rPr>
                <w:rFonts w:ascii="Arial Narrow" w:hAnsi="Arial Narrow"/>
                <w:b/>
                <w:bCs/>
                <w:sz w:val="28"/>
                <w:szCs w:val="28"/>
              </w:rPr>
            </w:pPr>
            <w:r w:rsidRPr="009D61A8">
              <w:rPr>
                <w:rFonts w:ascii="Arial Narrow" w:hAnsi="Arial Narrow"/>
                <w:b/>
                <w:bCs/>
                <w:sz w:val="28"/>
                <w:szCs w:val="28"/>
              </w:rPr>
              <w:t>Sydney Mines</w:t>
            </w:r>
          </w:p>
        </w:tc>
        <w:tc>
          <w:tcPr>
            <w:tcW w:w="1967" w:type="dxa"/>
            <w:shd w:val="clear" w:color="auto" w:fill="auto"/>
            <w:vAlign w:val="center"/>
          </w:tcPr>
          <w:p w14:paraId="6DFB3662" w14:textId="77777777" w:rsidR="007A69AA" w:rsidRPr="009D61A8" w:rsidRDefault="007A69AA" w:rsidP="007A69AA">
            <w:pPr>
              <w:spacing w:before="0"/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9D61A8">
              <w:rPr>
                <w:rFonts w:ascii="Arial Narrow" w:hAnsi="Arial Narrow"/>
                <w:sz w:val="28"/>
                <w:szCs w:val="28"/>
              </w:rPr>
              <w:t>8:00 PM</w:t>
            </w:r>
          </w:p>
        </w:tc>
        <w:tc>
          <w:tcPr>
            <w:tcW w:w="1276" w:type="dxa"/>
            <w:shd w:val="clear" w:color="auto" w:fill="FFFF00"/>
            <w:vAlign w:val="center"/>
          </w:tcPr>
          <w:p w14:paraId="59623F44" w14:textId="77777777" w:rsidR="007A69AA" w:rsidRPr="009D61A8" w:rsidRDefault="007A69AA" w:rsidP="007A69AA">
            <w:pPr>
              <w:spacing w:before="0"/>
              <w:jc w:val="center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>
              <w:rPr>
                <w:rFonts w:ascii="Arial Narrow" w:hAnsi="Arial Narrow"/>
                <w:b/>
                <w:bCs/>
                <w:sz w:val="24"/>
                <w:szCs w:val="24"/>
              </w:rPr>
              <w:t>O</w:t>
            </w:r>
            <w:r w:rsidRPr="00EF419A">
              <w:rPr>
                <w:rFonts w:ascii="Arial Narrow" w:hAnsi="Arial Narrow"/>
                <w:b/>
                <w:bCs/>
                <w:sz w:val="24"/>
                <w:szCs w:val="24"/>
              </w:rPr>
              <w:t>-Speaker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292202AC" w14:textId="77777777" w:rsidR="007A69AA" w:rsidRPr="009D61A8" w:rsidRDefault="007A69AA" w:rsidP="007A69AA">
            <w:pPr>
              <w:spacing w:before="0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1C3DFE">
              <w:rPr>
                <w:b/>
                <w:bCs/>
                <w:sz w:val="24"/>
                <w:szCs w:val="24"/>
                <w:lang w:val="en-CA"/>
              </w:rPr>
              <w:t>55 King St, Sydney Mines</w:t>
            </w:r>
          </w:p>
        </w:tc>
      </w:tr>
      <w:tr w:rsidR="007A69AA" w:rsidRPr="009D61A8" w14:paraId="3F0FDC3A" w14:textId="77777777" w:rsidTr="004A2475">
        <w:trPr>
          <w:trHeight w:val="70"/>
        </w:trPr>
        <w:tc>
          <w:tcPr>
            <w:tcW w:w="534" w:type="dxa"/>
            <w:vMerge/>
            <w:tcBorders>
              <w:bottom w:val="single" w:sz="4" w:space="0" w:color="auto"/>
            </w:tcBorders>
            <w:shd w:val="clear" w:color="auto" w:fill="FF99FF"/>
            <w:vAlign w:val="center"/>
          </w:tcPr>
          <w:p w14:paraId="2D7693D5" w14:textId="77777777" w:rsidR="007A69AA" w:rsidRPr="009D61A8" w:rsidRDefault="007A69AA" w:rsidP="007A69AA">
            <w:pPr>
              <w:spacing w:before="0"/>
              <w:jc w:val="center"/>
            </w:pPr>
          </w:p>
        </w:tc>
        <w:tc>
          <w:tcPr>
            <w:tcW w:w="3270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39122E9E" w14:textId="77777777" w:rsidR="007A69AA" w:rsidRPr="007707A7" w:rsidRDefault="007A69AA" w:rsidP="007A69AA">
            <w:pPr>
              <w:spacing w:before="0"/>
              <w:rPr>
                <w:rFonts w:ascii="Arial Narrow" w:hAnsi="Arial Narrow"/>
                <w:b/>
                <w:bCs/>
                <w:sz w:val="28"/>
                <w:szCs w:val="28"/>
                <w:highlight w:val="green"/>
              </w:rPr>
            </w:pPr>
            <w:r w:rsidRPr="00490388">
              <w:rPr>
                <w:rFonts w:ascii="Arial Narrow" w:hAnsi="Arial Narrow"/>
                <w:b/>
                <w:bCs/>
                <w:sz w:val="28"/>
                <w:szCs w:val="28"/>
              </w:rPr>
              <w:t>Lean On Me</w:t>
            </w:r>
          </w:p>
        </w:tc>
        <w:tc>
          <w:tcPr>
            <w:tcW w:w="196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9932DE1" w14:textId="77777777" w:rsidR="007A69AA" w:rsidRPr="007707A7" w:rsidRDefault="007A69AA" w:rsidP="007A69AA">
            <w:pPr>
              <w:spacing w:before="0"/>
              <w:jc w:val="center"/>
              <w:rPr>
                <w:rFonts w:ascii="Arial Narrow" w:hAnsi="Arial Narrow"/>
                <w:sz w:val="28"/>
                <w:szCs w:val="28"/>
                <w:highlight w:val="green"/>
              </w:rPr>
            </w:pPr>
            <w:r w:rsidRPr="00490388">
              <w:rPr>
                <w:rFonts w:ascii="Arial Narrow" w:hAnsi="Arial Narrow"/>
                <w:sz w:val="28"/>
                <w:szCs w:val="28"/>
              </w:rPr>
              <w:t>8:00 PM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E53D957" w14:textId="77777777" w:rsidR="007A69AA" w:rsidRPr="00490388" w:rsidRDefault="007A69AA" w:rsidP="007A69AA">
            <w:pPr>
              <w:spacing w:before="0"/>
              <w:jc w:val="center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490388">
              <w:rPr>
                <w:rFonts w:ascii="Arial Narrow" w:hAnsi="Arial Narrow"/>
                <w:b/>
                <w:bCs/>
                <w:sz w:val="28"/>
                <w:szCs w:val="28"/>
              </w:rPr>
              <w:t>Zoom</w:t>
            </w:r>
          </w:p>
        </w:tc>
        <w:tc>
          <w:tcPr>
            <w:tcW w:w="396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1C5DF2F" w14:textId="77777777" w:rsidR="007A69AA" w:rsidRPr="00490388" w:rsidRDefault="007A69AA" w:rsidP="007A69AA">
            <w:pPr>
              <w:spacing w:before="0"/>
              <w:rPr>
                <w:rFonts w:ascii="Arial Narrow" w:hAnsi="Arial Narrow"/>
                <w:b/>
                <w:bCs/>
                <w:sz w:val="28"/>
                <w:szCs w:val="28"/>
              </w:rPr>
            </w:pPr>
            <w:r w:rsidRPr="00490388">
              <w:rPr>
                <w:rFonts w:ascii="Arial Narrow" w:hAnsi="Arial Narrow"/>
                <w:b/>
                <w:bCs/>
                <w:sz w:val="28"/>
                <w:szCs w:val="28"/>
              </w:rPr>
              <w:t>ID 845 1060 2831 (pw 040328)</w:t>
            </w:r>
          </w:p>
        </w:tc>
      </w:tr>
      <w:tr w:rsidR="007A69AA" w:rsidRPr="009D61A8" w14:paraId="20420999" w14:textId="77777777" w:rsidTr="004A2475">
        <w:trPr>
          <w:trHeight w:val="418"/>
        </w:trPr>
        <w:tc>
          <w:tcPr>
            <w:tcW w:w="534" w:type="dxa"/>
            <w:tcBorders>
              <w:left w:val="nil"/>
              <w:right w:val="nil"/>
            </w:tcBorders>
            <w:vAlign w:val="center"/>
          </w:tcPr>
          <w:p w14:paraId="5E8061DA" w14:textId="77777777" w:rsidR="007A69AA" w:rsidRPr="009D61A8" w:rsidRDefault="007A69AA" w:rsidP="007A69AA">
            <w:pPr>
              <w:spacing w:before="0"/>
              <w:jc w:val="center"/>
            </w:pPr>
          </w:p>
        </w:tc>
        <w:tc>
          <w:tcPr>
            <w:tcW w:w="3270" w:type="dxa"/>
            <w:shd w:val="clear" w:color="auto" w:fill="auto"/>
            <w:vAlign w:val="center"/>
          </w:tcPr>
          <w:p w14:paraId="7E36DEA7" w14:textId="77777777" w:rsidR="007A69AA" w:rsidRDefault="007A69AA" w:rsidP="007A69AA">
            <w:pPr>
              <w:spacing w:before="0"/>
              <w:rPr>
                <w:rFonts w:ascii="Arial Narrow" w:hAnsi="Arial Narrow"/>
                <w:b/>
                <w:bCs/>
                <w:sz w:val="28"/>
                <w:szCs w:val="28"/>
              </w:rPr>
            </w:pPr>
          </w:p>
          <w:p w14:paraId="1A08B38B" w14:textId="77777777" w:rsidR="007A69AA" w:rsidRPr="009D61A8" w:rsidRDefault="007A69AA" w:rsidP="007A69AA">
            <w:pPr>
              <w:spacing w:before="0"/>
              <w:rPr>
                <w:rFonts w:ascii="Arial Narrow" w:hAnsi="Arial Narrow"/>
                <w:b/>
                <w:bCs/>
                <w:sz w:val="28"/>
                <w:szCs w:val="28"/>
              </w:rPr>
            </w:pPr>
          </w:p>
        </w:tc>
        <w:tc>
          <w:tcPr>
            <w:tcW w:w="1967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5ADC8D2C" w14:textId="77777777" w:rsidR="007A69AA" w:rsidRPr="009D61A8" w:rsidRDefault="007A69AA" w:rsidP="007A69AA">
            <w:pPr>
              <w:spacing w:before="0"/>
              <w:jc w:val="center"/>
              <w:rPr>
                <w:rFonts w:ascii="Arial Narrow" w:hAnsi="Arial Narrow"/>
                <w:sz w:val="28"/>
                <w:szCs w:val="28"/>
              </w:rPr>
            </w:pPr>
          </w:p>
        </w:tc>
        <w:tc>
          <w:tcPr>
            <w:tcW w:w="1276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5A20BB3B" w14:textId="77777777" w:rsidR="007A69AA" w:rsidRPr="009D61A8" w:rsidRDefault="007A69AA" w:rsidP="007A69AA">
            <w:pPr>
              <w:spacing w:before="0"/>
              <w:jc w:val="center"/>
              <w:rPr>
                <w:rFonts w:ascii="Arial Narrow" w:hAnsi="Arial Narrow"/>
                <w:b/>
                <w:bCs/>
                <w:sz w:val="24"/>
                <w:szCs w:val="24"/>
              </w:rPr>
            </w:pPr>
          </w:p>
        </w:tc>
        <w:tc>
          <w:tcPr>
            <w:tcW w:w="3969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34BBB601" w14:textId="77777777" w:rsidR="007A69AA" w:rsidRPr="009D61A8" w:rsidRDefault="007A69AA" w:rsidP="007A69AA">
            <w:pPr>
              <w:spacing w:before="0"/>
              <w:rPr>
                <w:rFonts w:ascii="Arial Narrow" w:hAnsi="Arial Narrow"/>
                <w:b/>
                <w:bCs/>
                <w:sz w:val="28"/>
                <w:szCs w:val="28"/>
              </w:rPr>
            </w:pPr>
          </w:p>
        </w:tc>
      </w:tr>
      <w:tr w:rsidR="007A69AA" w:rsidRPr="009D61A8" w14:paraId="748BD0D8" w14:textId="77777777" w:rsidTr="004A2475">
        <w:trPr>
          <w:trHeight w:val="454"/>
        </w:trPr>
        <w:tc>
          <w:tcPr>
            <w:tcW w:w="534" w:type="dxa"/>
            <w:vMerge w:val="restart"/>
            <w:shd w:val="clear" w:color="auto" w:fill="FF99FF"/>
            <w:textDirection w:val="btLr"/>
            <w:vAlign w:val="center"/>
          </w:tcPr>
          <w:p w14:paraId="20770621" w14:textId="77777777" w:rsidR="007A69AA" w:rsidRPr="009D61A8" w:rsidRDefault="007A69AA" w:rsidP="007A69AA">
            <w:pPr>
              <w:spacing w:before="0"/>
              <w:ind w:left="113" w:right="113"/>
              <w:jc w:val="center"/>
              <w:rPr>
                <w:b/>
                <w:bCs/>
              </w:rPr>
            </w:pPr>
            <w:r w:rsidRPr="009D61A8">
              <w:rPr>
                <w:b/>
                <w:bCs/>
              </w:rPr>
              <w:t>FRIDAY</w:t>
            </w:r>
          </w:p>
        </w:tc>
        <w:tc>
          <w:tcPr>
            <w:tcW w:w="3270" w:type="dxa"/>
            <w:shd w:val="clear" w:color="auto" w:fill="auto"/>
            <w:vAlign w:val="center"/>
          </w:tcPr>
          <w:p w14:paraId="1132E7C6" w14:textId="658AFE9A" w:rsidR="007A69AA" w:rsidRPr="009D61A8" w:rsidRDefault="007A69AA" w:rsidP="007A69AA">
            <w:pPr>
              <w:spacing w:before="0"/>
              <w:rPr>
                <w:rFonts w:ascii="Arial Narrow" w:hAnsi="Arial Narrow"/>
                <w:b/>
                <w:bCs/>
                <w:sz w:val="28"/>
                <w:szCs w:val="28"/>
              </w:rPr>
            </w:pPr>
            <w:r>
              <w:rPr>
                <w:rFonts w:ascii="Arial Narrow" w:hAnsi="Arial Narrow"/>
                <w:b/>
                <w:bCs/>
                <w:sz w:val="28"/>
                <w:szCs w:val="28"/>
              </w:rPr>
              <w:t>Friday Fellowship Group</w:t>
            </w:r>
          </w:p>
        </w:tc>
        <w:tc>
          <w:tcPr>
            <w:tcW w:w="1967" w:type="dxa"/>
            <w:shd w:val="clear" w:color="auto" w:fill="auto"/>
            <w:vAlign w:val="center"/>
          </w:tcPr>
          <w:p w14:paraId="68F24ADA" w14:textId="77777777" w:rsidR="007A69AA" w:rsidRPr="009D61A8" w:rsidRDefault="007A69AA" w:rsidP="007A69AA">
            <w:pPr>
              <w:spacing w:before="0"/>
              <w:jc w:val="center"/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11:00 AM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322E88AE" w14:textId="77777777" w:rsidR="007A69AA" w:rsidRPr="009D61A8" w:rsidRDefault="007A69AA" w:rsidP="007A69AA">
            <w:pPr>
              <w:spacing w:before="0"/>
              <w:jc w:val="center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>
              <w:rPr>
                <w:rFonts w:ascii="Arial Narrow" w:hAnsi="Arial Narrow"/>
                <w:b/>
                <w:bCs/>
                <w:sz w:val="24"/>
                <w:szCs w:val="24"/>
              </w:rPr>
              <w:t>F2F-CD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3E3E3BE0" w14:textId="77777777" w:rsidR="007A69AA" w:rsidRPr="009D61A8" w:rsidRDefault="007A69AA" w:rsidP="007A69AA">
            <w:pPr>
              <w:spacing w:before="0"/>
              <w:rPr>
                <w:rFonts w:ascii="Arial Narrow" w:hAnsi="Arial Narrow"/>
                <w:b/>
                <w:bCs/>
                <w:sz w:val="28"/>
                <w:szCs w:val="28"/>
              </w:rPr>
            </w:pPr>
            <w:r w:rsidRPr="001C3DFE">
              <w:rPr>
                <w:b/>
                <w:bCs/>
                <w:sz w:val="24"/>
                <w:szCs w:val="24"/>
                <w:lang w:val="en-CA"/>
              </w:rPr>
              <w:t xml:space="preserve">381 Whitney Ave, Ashby (St. Theresa’s Church)  </w:t>
            </w:r>
          </w:p>
        </w:tc>
      </w:tr>
      <w:tr w:rsidR="007A69AA" w:rsidRPr="009D61A8" w14:paraId="4EDA0BAE" w14:textId="77777777" w:rsidTr="004A2475">
        <w:trPr>
          <w:trHeight w:val="454"/>
        </w:trPr>
        <w:tc>
          <w:tcPr>
            <w:tcW w:w="534" w:type="dxa"/>
            <w:vMerge/>
            <w:shd w:val="clear" w:color="auto" w:fill="FF99FF"/>
            <w:vAlign w:val="center"/>
          </w:tcPr>
          <w:p w14:paraId="32D7F1D2" w14:textId="77777777" w:rsidR="007A69AA" w:rsidRPr="009D61A8" w:rsidRDefault="007A69AA" w:rsidP="007A69AA">
            <w:pPr>
              <w:spacing w:before="0"/>
              <w:jc w:val="center"/>
            </w:pPr>
          </w:p>
        </w:tc>
        <w:tc>
          <w:tcPr>
            <w:tcW w:w="3270" w:type="dxa"/>
            <w:shd w:val="clear" w:color="auto" w:fill="auto"/>
            <w:vAlign w:val="center"/>
          </w:tcPr>
          <w:p w14:paraId="2164C8CD" w14:textId="77777777" w:rsidR="007A69AA" w:rsidRPr="009D61A8" w:rsidRDefault="007A69AA" w:rsidP="007A69AA">
            <w:pPr>
              <w:spacing w:before="0"/>
              <w:rPr>
                <w:rFonts w:ascii="Arial Narrow" w:hAnsi="Arial Narrow"/>
                <w:b/>
                <w:bCs/>
                <w:sz w:val="28"/>
                <w:szCs w:val="28"/>
              </w:rPr>
            </w:pPr>
            <w:r w:rsidRPr="009D61A8">
              <w:rPr>
                <w:rFonts w:ascii="Arial Narrow" w:hAnsi="Arial Narrow"/>
                <w:b/>
                <w:bCs/>
                <w:sz w:val="28"/>
                <w:szCs w:val="28"/>
              </w:rPr>
              <w:t>Alano</w:t>
            </w:r>
            <w:r>
              <w:rPr>
                <w:rFonts w:ascii="Arial Narrow" w:hAnsi="Arial Narrow"/>
                <w:b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1967" w:type="dxa"/>
            <w:shd w:val="clear" w:color="auto" w:fill="auto"/>
            <w:vAlign w:val="center"/>
          </w:tcPr>
          <w:p w14:paraId="32782D33" w14:textId="77777777" w:rsidR="007A69AA" w:rsidRPr="009D61A8" w:rsidRDefault="007A69AA" w:rsidP="007A69AA">
            <w:pPr>
              <w:spacing w:before="0"/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9D61A8">
              <w:rPr>
                <w:rFonts w:ascii="Arial Narrow" w:hAnsi="Arial Narrow"/>
                <w:sz w:val="28"/>
                <w:szCs w:val="28"/>
              </w:rPr>
              <w:t>8:00 PM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476AD75E" w14:textId="77777777" w:rsidR="007A69AA" w:rsidRPr="009D61A8" w:rsidRDefault="007A69AA" w:rsidP="007A69AA">
            <w:pPr>
              <w:spacing w:before="0"/>
              <w:jc w:val="center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9D61A8">
              <w:rPr>
                <w:rFonts w:ascii="Arial Narrow" w:hAnsi="Arial Narrow"/>
                <w:b/>
                <w:bCs/>
                <w:sz w:val="24"/>
                <w:szCs w:val="24"/>
              </w:rPr>
              <w:t>F2F-CD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68D502D1" w14:textId="77777777" w:rsidR="007A69AA" w:rsidRPr="009D61A8" w:rsidRDefault="007A69AA" w:rsidP="007A69AA">
            <w:pPr>
              <w:spacing w:before="0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>
              <w:rPr>
                <w:rFonts w:ascii="Arial Narrow" w:hAnsi="Arial Narrow"/>
                <w:b/>
                <w:bCs/>
                <w:sz w:val="24"/>
                <w:szCs w:val="24"/>
              </w:rPr>
              <w:t>Open speaker last Sunday of the month. 10 McKeen St. Glace Bay (rear)</w:t>
            </w:r>
          </w:p>
        </w:tc>
      </w:tr>
      <w:tr w:rsidR="007A69AA" w:rsidRPr="009D61A8" w14:paraId="32B34DA6" w14:textId="77777777" w:rsidTr="004A2475">
        <w:trPr>
          <w:trHeight w:val="454"/>
        </w:trPr>
        <w:tc>
          <w:tcPr>
            <w:tcW w:w="534" w:type="dxa"/>
            <w:vMerge/>
            <w:shd w:val="clear" w:color="auto" w:fill="FF99FF"/>
            <w:vAlign w:val="center"/>
          </w:tcPr>
          <w:p w14:paraId="1DFEE070" w14:textId="77777777" w:rsidR="007A69AA" w:rsidRPr="009D61A8" w:rsidRDefault="007A69AA" w:rsidP="007A69AA">
            <w:pPr>
              <w:spacing w:before="0"/>
              <w:jc w:val="center"/>
            </w:pPr>
          </w:p>
        </w:tc>
        <w:tc>
          <w:tcPr>
            <w:tcW w:w="327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5F4F470" w14:textId="77777777" w:rsidR="007A69AA" w:rsidRPr="009D61A8" w:rsidRDefault="007A69AA" w:rsidP="007A69AA">
            <w:pPr>
              <w:spacing w:before="0"/>
              <w:rPr>
                <w:rFonts w:ascii="Arial Narrow" w:hAnsi="Arial Narrow"/>
                <w:b/>
                <w:bCs/>
                <w:sz w:val="28"/>
                <w:szCs w:val="28"/>
              </w:rPr>
            </w:pPr>
            <w:r w:rsidRPr="009D61A8">
              <w:rPr>
                <w:rFonts w:ascii="Arial Narrow" w:hAnsi="Arial Narrow"/>
                <w:b/>
                <w:bCs/>
                <w:sz w:val="28"/>
                <w:szCs w:val="28"/>
              </w:rPr>
              <w:t>Westside</w:t>
            </w:r>
            <w:r>
              <w:rPr>
                <w:rFonts w:ascii="Arial Narrow" w:hAnsi="Arial Narrow"/>
                <w:b/>
                <w:bCs/>
                <w:sz w:val="28"/>
                <w:szCs w:val="28"/>
              </w:rPr>
              <w:t xml:space="preserve"> Group</w:t>
            </w:r>
          </w:p>
        </w:tc>
        <w:tc>
          <w:tcPr>
            <w:tcW w:w="1967" w:type="dxa"/>
            <w:shd w:val="clear" w:color="auto" w:fill="auto"/>
            <w:vAlign w:val="center"/>
          </w:tcPr>
          <w:p w14:paraId="31525F07" w14:textId="77777777" w:rsidR="007A69AA" w:rsidRPr="009D61A8" w:rsidRDefault="007A69AA" w:rsidP="007A69AA">
            <w:pPr>
              <w:spacing w:before="0"/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9D61A8">
              <w:rPr>
                <w:rFonts w:ascii="Arial Narrow" w:hAnsi="Arial Narrow"/>
                <w:sz w:val="28"/>
                <w:szCs w:val="28"/>
              </w:rPr>
              <w:t>8:00 PM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4014706D" w14:textId="77777777" w:rsidR="007A69AA" w:rsidRPr="009D61A8" w:rsidRDefault="007A69AA" w:rsidP="007A69AA">
            <w:pPr>
              <w:spacing w:before="0"/>
              <w:jc w:val="center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9D61A8">
              <w:rPr>
                <w:rFonts w:ascii="Arial Narrow" w:hAnsi="Arial Narrow"/>
                <w:b/>
                <w:bCs/>
                <w:sz w:val="24"/>
                <w:szCs w:val="24"/>
              </w:rPr>
              <w:t>F2F-CD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6B29DA1D" w14:textId="77777777" w:rsidR="007A69AA" w:rsidRDefault="007A69AA" w:rsidP="007A69AA">
            <w:pPr>
              <w:spacing w:before="0"/>
              <w:rPr>
                <w:b/>
                <w:bCs/>
                <w:sz w:val="24"/>
                <w:szCs w:val="24"/>
                <w:lang w:val="en-CA"/>
              </w:rPr>
            </w:pPr>
            <w:r w:rsidRPr="001C3DFE">
              <w:rPr>
                <w:b/>
                <w:bCs/>
                <w:sz w:val="24"/>
                <w:szCs w:val="24"/>
                <w:lang w:val="en-CA"/>
              </w:rPr>
              <w:t>1840 Kings Rd, Sydney River</w:t>
            </w:r>
          </w:p>
          <w:p w14:paraId="3FA1868B" w14:textId="77777777" w:rsidR="007A69AA" w:rsidRPr="009D61A8" w:rsidRDefault="007A69AA" w:rsidP="007A69AA">
            <w:pPr>
              <w:spacing w:before="0"/>
              <w:rPr>
                <w:rFonts w:ascii="Arial Narrow" w:hAnsi="Arial Narrow"/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4"/>
                <w:szCs w:val="24"/>
                <w:lang w:val="en-CA"/>
              </w:rPr>
              <w:t>First Friday of the month Open Speaker.</w:t>
            </w:r>
          </w:p>
        </w:tc>
      </w:tr>
      <w:tr w:rsidR="007A69AA" w:rsidRPr="009D61A8" w14:paraId="5524E588" w14:textId="77777777" w:rsidTr="004A2475">
        <w:trPr>
          <w:trHeight w:val="286"/>
        </w:trPr>
        <w:tc>
          <w:tcPr>
            <w:tcW w:w="534" w:type="dxa"/>
            <w:tcBorders>
              <w:left w:val="nil"/>
              <w:right w:val="nil"/>
            </w:tcBorders>
            <w:vAlign w:val="center"/>
          </w:tcPr>
          <w:p w14:paraId="23B6BA44" w14:textId="77777777" w:rsidR="007A69AA" w:rsidRPr="009D61A8" w:rsidRDefault="007A69AA" w:rsidP="007A69AA">
            <w:pPr>
              <w:spacing w:before="0"/>
              <w:jc w:val="center"/>
            </w:pPr>
          </w:p>
        </w:tc>
        <w:tc>
          <w:tcPr>
            <w:tcW w:w="3270" w:type="dxa"/>
            <w:shd w:val="clear" w:color="auto" w:fill="auto"/>
            <w:vAlign w:val="center"/>
          </w:tcPr>
          <w:p w14:paraId="341477D4" w14:textId="77777777" w:rsidR="007A69AA" w:rsidRDefault="007A69AA" w:rsidP="007A69AA">
            <w:pPr>
              <w:spacing w:before="0"/>
              <w:rPr>
                <w:rFonts w:ascii="Arial Narrow" w:hAnsi="Arial Narrow"/>
                <w:b/>
                <w:bCs/>
                <w:sz w:val="28"/>
                <w:szCs w:val="28"/>
              </w:rPr>
            </w:pPr>
          </w:p>
          <w:p w14:paraId="1045D18A" w14:textId="77777777" w:rsidR="007A69AA" w:rsidRPr="009D61A8" w:rsidRDefault="007A69AA" w:rsidP="007A69AA">
            <w:pPr>
              <w:spacing w:before="0"/>
              <w:rPr>
                <w:rFonts w:ascii="Arial Narrow" w:hAnsi="Arial Narrow"/>
                <w:b/>
                <w:bCs/>
                <w:sz w:val="28"/>
                <w:szCs w:val="28"/>
              </w:rPr>
            </w:pPr>
          </w:p>
        </w:tc>
        <w:tc>
          <w:tcPr>
            <w:tcW w:w="1967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61846695" w14:textId="77777777" w:rsidR="007A69AA" w:rsidRPr="009D61A8" w:rsidRDefault="007A69AA" w:rsidP="007A69AA">
            <w:pPr>
              <w:spacing w:before="0"/>
              <w:jc w:val="center"/>
              <w:rPr>
                <w:rFonts w:ascii="Arial Narrow" w:hAnsi="Arial Narrow"/>
                <w:sz w:val="28"/>
                <w:szCs w:val="28"/>
              </w:rPr>
            </w:pPr>
          </w:p>
        </w:tc>
        <w:tc>
          <w:tcPr>
            <w:tcW w:w="1276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2F605EF6" w14:textId="77777777" w:rsidR="007A69AA" w:rsidRPr="009D61A8" w:rsidRDefault="007A69AA" w:rsidP="007A69AA">
            <w:pPr>
              <w:spacing w:before="0"/>
              <w:jc w:val="center"/>
              <w:rPr>
                <w:rFonts w:ascii="Arial Narrow" w:hAnsi="Arial Narrow"/>
                <w:b/>
                <w:bCs/>
                <w:sz w:val="24"/>
                <w:szCs w:val="24"/>
              </w:rPr>
            </w:pPr>
          </w:p>
        </w:tc>
        <w:tc>
          <w:tcPr>
            <w:tcW w:w="3969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1F27CE5F" w14:textId="77777777" w:rsidR="007A69AA" w:rsidRPr="009D61A8" w:rsidRDefault="007A69AA" w:rsidP="007A69AA">
            <w:pPr>
              <w:spacing w:before="0"/>
              <w:rPr>
                <w:rFonts w:ascii="Arial Narrow" w:hAnsi="Arial Narrow"/>
                <w:b/>
                <w:bCs/>
                <w:sz w:val="28"/>
                <w:szCs w:val="28"/>
              </w:rPr>
            </w:pPr>
          </w:p>
        </w:tc>
      </w:tr>
      <w:tr w:rsidR="007A69AA" w:rsidRPr="009D61A8" w14:paraId="2354DECA" w14:textId="77777777" w:rsidTr="004A2475">
        <w:trPr>
          <w:trHeight w:val="454"/>
        </w:trPr>
        <w:tc>
          <w:tcPr>
            <w:tcW w:w="534" w:type="dxa"/>
            <w:vMerge w:val="restart"/>
            <w:shd w:val="clear" w:color="auto" w:fill="FF99FF"/>
            <w:textDirection w:val="btLr"/>
            <w:vAlign w:val="center"/>
          </w:tcPr>
          <w:p w14:paraId="03867624" w14:textId="77777777" w:rsidR="007A69AA" w:rsidRPr="009D61A8" w:rsidRDefault="007A69AA" w:rsidP="007A69AA">
            <w:pPr>
              <w:spacing w:before="0"/>
              <w:ind w:left="113" w:right="113"/>
              <w:jc w:val="center"/>
              <w:rPr>
                <w:b/>
                <w:bCs/>
              </w:rPr>
            </w:pPr>
            <w:r w:rsidRPr="009D61A8">
              <w:rPr>
                <w:b/>
                <w:bCs/>
              </w:rPr>
              <w:t>SATURDAY</w:t>
            </w:r>
          </w:p>
        </w:tc>
        <w:tc>
          <w:tcPr>
            <w:tcW w:w="3270" w:type="dxa"/>
            <w:shd w:val="clear" w:color="auto" w:fill="FFFFFF" w:themeFill="background1"/>
            <w:vAlign w:val="center"/>
          </w:tcPr>
          <w:p w14:paraId="586EED7D" w14:textId="77777777" w:rsidR="007A69AA" w:rsidRDefault="007A69AA" w:rsidP="007A69AA">
            <w:pPr>
              <w:spacing w:before="0"/>
              <w:rPr>
                <w:rFonts w:ascii="Arial Narrow" w:hAnsi="Arial Narrow"/>
                <w:b/>
                <w:bCs/>
                <w:sz w:val="28"/>
                <w:szCs w:val="28"/>
              </w:rPr>
            </w:pPr>
            <w:r>
              <w:rPr>
                <w:rFonts w:ascii="Arial Narrow" w:hAnsi="Arial Narrow"/>
                <w:b/>
                <w:bCs/>
                <w:sz w:val="28"/>
                <w:szCs w:val="28"/>
              </w:rPr>
              <w:t>Big Book Study</w:t>
            </w:r>
          </w:p>
        </w:tc>
        <w:tc>
          <w:tcPr>
            <w:tcW w:w="1967" w:type="dxa"/>
            <w:shd w:val="clear" w:color="auto" w:fill="FFFFFF" w:themeFill="background1"/>
            <w:vAlign w:val="center"/>
          </w:tcPr>
          <w:p w14:paraId="3299A6E8" w14:textId="77777777" w:rsidR="007A69AA" w:rsidRPr="009D61A8" w:rsidRDefault="007A69AA" w:rsidP="007A69AA">
            <w:pPr>
              <w:spacing w:before="0"/>
              <w:jc w:val="center"/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10:30 AM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4BA4EB98" w14:textId="77777777" w:rsidR="007A69AA" w:rsidRPr="009D61A8" w:rsidRDefault="007A69AA" w:rsidP="007A69AA">
            <w:pPr>
              <w:spacing w:before="0"/>
              <w:jc w:val="center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9D61A8">
              <w:rPr>
                <w:rFonts w:ascii="Arial Narrow" w:hAnsi="Arial Narrow"/>
                <w:b/>
                <w:bCs/>
                <w:sz w:val="24"/>
                <w:szCs w:val="24"/>
              </w:rPr>
              <w:t>F2F-CD</w:t>
            </w:r>
          </w:p>
        </w:tc>
        <w:tc>
          <w:tcPr>
            <w:tcW w:w="3969" w:type="dxa"/>
            <w:shd w:val="clear" w:color="auto" w:fill="FFFFFF" w:themeFill="background1"/>
            <w:vAlign w:val="center"/>
          </w:tcPr>
          <w:p w14:paraId="10EF13D8" w14:textId="77777777" w:rsidR="007A69AA" w:rsidRDefault="007A69AA" w:rsidP="007A69AA">
            <w:pPr>
              <w:spacing w:before="0"/>
              <w:rPr>
                <w:rFonts w:ascii="Arial Narrow" w:hAnsi="Arial Narrow"/>
                <w:b/>
                <w:bCs/>
                <w:sz w:val="28"/>
                <w:szCs w:val="28"/>
              </w:rPr>
            </w:pPr>
            <w:r>
              <w:rPr>
                <w:rFonts w:ascii="Arial Narrow" w:hAnsi="Arial Narrow"/>
                <w:b/>
                <w:bCs/>
                <w:sz w:val="28"/>
                <w:szCs w:val="28"/>
              </w:rPr>
              <w:t>Bring your Big Book</w:t>
            </w:r>
          </w:p>
          <w:p w14:paraId="3ED8EEFB" w14:textId="77777777" w:rsidR="007A69AA" w:rsidRPr="009D61A8" w:rsidRDefault="007A69AA" w:rsidP="007A69AA">
            <w:pPr>
              <w:spacing w:before="0"/>
              <w:rPr>
                <w:rFonts w:ascii="Arial Narrow" w:hAnsi="Arial Narrow"/>
                <w:b/>
                <w:bCs/>
                <w:sz w:val="28"/>
                <w:szCs w:val="28"/>
              </w:rPr>
            </w:pPr>
            <w:r w:rsidRPr="001C3DFE">
              <w:rPr>
                <w:b/>
                <w:bCs/>
                <w:sz w:val="24"/>
                <w:szCs w:val="24"/>
                <w:lang w:val="en-CA"/>
              </w:rPr>
              <w:t>10 McKeen St. Glace Bay.  (Rear)</w:t>
            </w:r>
          </w:p>
        </w:tc>
      </w:tr>
      <w:tr w:rsidR="007A69AA" w:rsidRPr="009D61A8" w14:paraId="326A707C" w14:textId="77777777" w:rsidTr="004A2475">
        <w:trPr>
          <w:trHeight w:val="454"/>
        </w:trPr>
        <w:tc>
          <w:tcPr>
            <w:tcW w:w="534" w:type="dxa"/>
            <w:vMerge/>
            <w:shd w:val="clear" w:color="auto" w:fill="FF99FF"/>
            <w:textDirection w:val="btLr"/>
            <w:vAlign w:val="center"/>
          </w:tcPr>
          <w:p w14:paraId="09F3A96D" w14:textId="77777777" w:rsidR="007A69AA" w:rsidRPr="009D61A8" w:rsidRDefault="007A69AA" w:rsidP="007A69AA">
            <w:pPr>
              <w:spacing w:before="0"/>
              <w:ind w:left="113" w:right="113"/>
              <w:jc w:val="center"/>
              <w:rPr>
                <w:b/>
                <w:bCs/>
              </w:rPr>
            </w:pPr>
          </w:p>
        </w:tc>
        <w:tc>
          <w:tcPr>
            <w:tcW w:w="3270" w:type="dxa"/>
            <w:shd w:val="clear" w:color="auto" w:fill="FFFFFF" w:themeFill="background1"/>
            <w:vAlign w:val="center"/>
          </w:tcPr>
          <w:p w14:paraId="63B77D5B" w14:textId="77777777" w:rsidR="007A69AA" w:rsidRPr="009D61A8" w:rsidRDefault="007A69AA" w:rsidP="007A69AA">
            <w:pPr>
              <w:spacing w:before="0"/>
              <w:rPr>
                <w:rFonts w:ascii="Arial Narrow" w:hAnsi="Arial Narrow"/>
                <w:b/>
                <w:bCs/>
                <w:sz w:val="28"/>
                <w:szCs w:val="28"/>
              </w:rPr>
            </w:pPr>
            <w:r>
              <w:rPr>
                <w:rFonts w:ascii="Arial Narrow" w:hAnsi="Arial Narrow"/>
                <w:b/>
                <w:bCs/>
                <w:sz w:val="28"/>
                <w:szCs w:val="28"/>
              </w:rPr>
              <w:t>Way of Life</w:t>
            </w:r>
          </w:p>
        </w:tc>
        <w:tc>
          <w:tcPr>
            <w:tcW w:w="1967" w:type="dxa"/>
            <w:shd w:val="clear" w:color="auto" w:fill="FFFFFF" w:themeFill="background1"/>
            <w:vAlign w:val="center"/>
          </w:tcPr>
          <w:p w14:paraId="11510632" w14:textId="77777777" w:rsidR="007A69AA" w:rsidRPr="009D61A8" w:rsidRDefault="007A69AA" w:rsidP="007A69AA">
            <w:pPr>
              <w:spacing w:before="0"/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9D61A8">
              <w:rPr>
                <w:rFonts w:ascii="Arial Narrow" w:hAnsi="Arial Narrow"/>
                <w:sz w:val="28"/>
                <w:szCs w:val="28"/>
              </w:rPr>
              <w:t>11:00 AM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6C67627C" w14:textId="77777777" w:rsidR="007A69AA" w:rsidRPr="009D61A8" w:rsidRDefault="007A69AA" w:rsidP="007A69AA">
            <w:pPr>
              <w:spacing w:before="0"/>
              <w:jc w:val="center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>
              <w:rPr>
                <w:rFonts w:ascii="Arial Narrow" w:hAnsi="Arial Narrow"/>
                <w:b/>
                <w:bCs/>
                <w:sz w:val="24"/>
                <w:szCs w:val="24"/>
              </w:rPr>
              <w:t>F2F-CD</w:t>
            </w:r>
          </w:p>
        </w:tc>
        <w:tc>
          <w:tcPr>
            <w:tcW w:w="3969" w:type="dxa"/>
            <w:shd w:val="clear" w:color="auto" w:fill="FFFFFF" w:themeFill="background1"/>
            <w:vAlign w:val="center"/>
          </w:tcPr>
          <w:p w14:paraId="553A2356" w14:textId="447D49BC" w:rsidR="007A69AA" w:rsidRPr="006348F0" w:rsidRDefault="007A69AA" w:rsidP="007A69AA">
            <w:pPr>
              <w:rPr>
                <w:b/>
                <w:bCs/>
                <w:sz w:val="24"/>
                <w:szCs w:val="24"/>
                <w:lang w:val="en-CA"/>
              </w:rPr>
            </w:pPr>
            <w:r w:rsidRPr="001C3DFE">
              <w:rPr>
                <w:b/>
                <w:bCs/>
                <w:sz w:val="24"/>
                <w:szCs w:val="24"/>
                <w:lang w:val="en-CA"/>
              </w:rPr>
              <w:t>55 Inglis St, Sydney (Salvation Army Citadel)</w:t>
            </w:r>
            <w:r>
              <w:rPr>
                <w:b/>
                <w:bCs/>
                <w:sz w:val="24"/>
                <w:szCs w:val="24"/>
                <w:lang w:val="en-CA"/>
              </w:rPr>
              <w:t xml:space="preserve"> During Dec 2023 will be at T.W. Community Center.</w:t>
            </w:r>
          </w:p>
        </w:tc>
      </w:tr>
      <w:tr w:rsidR="007A69AA" w:rsidRPr="009D61A8" w14:paraId="0D8E66E3" w14:textId="77777777" w:rsidTr="004A2475">
        <w:trPr>
          <w:trHeight w:val="454"/>
        </w:trPr>
        <w:tc>
          <w:tcPr>
            <w:tcW w:w="534" w:type="dxa"/>
            <w:vMerge/>
            <w:shd w:val="clear" w:color="auto" w:fill="FF99FF"/>
            <w:vAlign w:val="center"/>
          </w:tcPr>
          <w:p w14:paraId="386A2182" w14:textId="77777777" w:rsidR="007A69AA" w:rsidRPr="009D61A8" w:rsidRDefault="007A69AA" w:rsidP="007A69AA">
            <w:pPr>
              <w:spacing w:before="0"/>
              <w:jc w:val="center"/>
            </w:pPr>
          </w:p>
        </w:tc>
        <w:tc>
          <w:tcPr>
            <w:tcW w:w="3270" w:type="dxa"/>
            <w:tcBorders>
              <w:bottom w:val="dotted" w:sz="4" w:space="0" w:color="auto"/>
            </w:tcBorders>
            <w:shd w:val="clear" w:color="auto" w:fill="auto"/>
            <w:vAlign w:val="center"/>
          </w:tcPr>
          <w:p w14:paraId="5A94579C" w14:textId="77777777" w:rsidR="007A69AA" w:rsidRPr="009D61A8" w:rsidRDefault="007A69AA" w:rsidP="007A69AA">
            <w:pPr>
              <w:spacing w:before="0"/>
              <w:rPr>
                <w:rFonts w:ascii="Arial Narrow" w:hAnsi="Arial Narrow"/>
                <w:b/>
                <w:bCs/>
                <w:sz w:val="28"/>
                <w:szCs w:val="28"/>
              </w:rPr>
            </w:pPr>
            <w:r>
              <w:rPr>
                <w:rFonts w:ascii="Arial Narrow" w:hAnsi="Arial Narrow"/>
                <w:b/>
                <w:bCs/>
                <w:sz w:val="28"/>
                <w:szCs w:val="28"/>
              </w:rPr>
              <w:t xml:space="preserve">Arcano </w:t>
            </w:r>
          </w:p>
        </w:tc>
        <w:tc>
          <w:tcPr>
            <w:tcW w:w="1967" w:type="dxa"/>
            <w:shd w:val="clear" w:color="auto" w:fill="auto"/>
            <w:vAlign w:val="center"/>
          </w:tcPr>
          <w:p w14:paraId="07F1DE48" w14:textId="77777777" w:rsidR="007A69AA" w:rsidRPr="002D68C5" w:rsidRDefault="007A69AA" w:rsidP="007A69AA">
            <w:pPr>
              <w:spacing w:before="0"/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2D68C5">
              <w:rPr>
                <w:rFonts w:ascii="Arial Narrow" w:hAnsi="Arial Narrow"/>
                <w:sz w:val="28"/>
                <w:szCs w:val="28"/>
              </w:rPr>
              <w:t>8:00 PM</w:t>
            </w:r>
          </w:p>
        </w:tc>
        <w:tc>
          <w:tcPr>
            <w:tcW w:w="1276" w:type="dxa"/>
            <w:shd w:val="clear" w:color="auto" w:fill="FFFF00"/>
            <w:vAlign w:val="center"/>
          </w:tcPr>
          <w:p w14:paraId="64E92521" w14:textId="77777777" w:rsidR="007A69AA" w:rsidRPr="002D68C5" w:rsidRDefault="007A69AA" w:rsidP="007A69AA">
            <w:pPr>
              <w:spacing w:before="0"/>
              <w:jc w:val="center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2D68C5">
              <w:rPr>
                <w:rFonts w:ascii="Arial Narrow" w:hAnsi="Arial Narrow"/>
                <w:b/>
                <w:bCs/>
                <w:sz w:val="24"/>
                <w:szCs w:val="24"/>
              </w:rPr>
              <w:t>C-Speaker</w:t>
            </w:r>
          </w:p>
        </w:tc>
        <w:tc>
          <w:tcPr>
            <w:tcW w:w="3969" w:type="dxa"/>
            <w:shd w:val="clear" w:color="auto" w:fill="FFFF00"/>
            <w:vAlign w:val="center"/>
          </w:tcPr>
          <w:p w14:paraId="5F424CEF" w14:textId="77777777" w:rsidR="007A69AA" w:rsidRPr="009D61A8" w:rsidRDefault="007A69AA" w:rsidP="007A69AA">
            <w:pPr>
              <w:spacing w:before="0"/>
              <w:rPr>
                <w:rFonts w:ascii="Arial Narrow" w:hAnsi="Arial Narrow"/>
                <w:b/>
                <w:bCs/>
                <w:sz w:val="28"/>
                <w:szCs w:val="28"/>
              </w:rPr>
            </w:pPr>
            <w:r>
              <w:rPr>
                <w:rFonts w:ascii="Arial Narrow" w:hAnsi="Arial Narrow"/>
                <w:b/>
                <w:bCs/>
                <w:sz w:val="28"/>
                <w:szCs w:val="28"/>
              </w:rPr>
              <w:t xml:space="preserve">End of month is Open Speaker. </w:t>
            </w:r>
            <w:r w:rsidRPr="002D68C5">
              <w:rPr>
                <w:rFonts w:ascii="Arial Narrow" w:hAnsi="Arial Narrow"/>
                <w:b/>
                <w:bCs/>
                <w:sz w:val="24"/>
                <w:szCs w:val="24"/>
              </w:rPr>
              <w:t>401 Ling St, New Waterford.</w:t>
            </w:r>
          </w:p>
        </w:tc>
      </w:tr>
    </w:tbl>
    <w:p w14:paraId="2357CFCB" w14:textId="77777777" w:rsidR="00FF6B3E" w:rsidRDefault="00F3630A">
      <w:pPr>
        <w:rPr>
          <w:rFonts w:asciiTheme="majorHAnsi" w:hAnsiTheme="majorHAnsi"/>
          <w:b/>
          <w:bCs/>
          <w:szCs w:val="20"/>
        </w:rPr>
      </w:pPr>
      <w:r w:rsidRPr="00665826">
        <w:rPr>
          <w:rFonts w:asciiTheme="majorHAnsi" w:hAnsiTheme="majorHAnsi"/>
          <w:b/>
          <w:bCs/>
          <w:szCs w:val="20"/>
          <w:u w:val="single"/>
        </w:rPr>
        <w:t xml:space="preserve">Abbreviations used: </w:t>
      </w:r>
      <w:r w:rsidRPr="00665826">
        <w:rPr>
          <w:rFonts w:asciiTheme="majorHAnsi" w:hAnsiTheme="majorHAnsi"/>
          <w:b/>
          <w:bCs/>
          <w:szCs w:val="20"/>
        </w:rPr>
        <w:t xml:space="preserve">F2F = Face to Face meetings.   </w:t>
      </w:r>
      <w:r w:rsidR="00665826">
        <w:rPr>
          <w:rFonts w:asciiTheme="majorHAnsi" w:hAnsiTheme="majorHAnsi"/>
          <w:b/>
          <w:bCs/>
          <w:szCs w:val="20"/>
        </w:rPr>
        <w:t>Zo</w:t>
      </w:r>
      <w:r w:rsidR="00195F04" w:rsidRPr="00665826">
        <w:rPr>
          <w:rFonts w:asciiTheme="majorHAnsi" w:hAnsiTheme="majorHAnsi"/>
          <w:b/>
          <w:bCs/>
          <w:szCs w:val="20"/>
        </w:rPr>
        <w:t xml:space="preserve">om ID = Zoom meetings require an ID number to access the virtual meeting     </w:t>
      </w:r>
      <w:r w:rsidRPr="00665826">
        <w:rPr>
          <w:rFonts w:asciiTheme="majorHAnsi" w:hAnsiTheme="majorHAnsi"/>
          <w:b/>
          <w:bCs/>
          <w:szCs w:val="20"/>
        </w:rPr>
        <w:t xml:space="preserve">pw = </w:t>
      </w:r>
      <w:r w:rsidR="00195F04" w:rsidRPr="00665826">
        <w:rPr>
          <w:rFonts w:asciiTheme="majorHAnsi" w:hAnsiTheme="majorHAnsi"/>
          <w:b/>
          <w:bCs/>
          <w:szCs w:val="20"/>
        </w:rPr>
        <w:t>password for zoom me</w:t>
      </w:r>
    </w:p>
    <w:p w14:paraId="69D84FEE" w14:textId="77777777" w:rsidR="00FF6B3E" w:rsidRDefault="00FF6B3E">
      <w:pPr>
        <w:spacing w:before="0" w:after="160"/>
        <w:rPr>
          <w:rFonts w:asciiTheme="majorHAnsi" w:hAnsiTheme="majorHAnsi"/>
          <w:b/>
          <w:bCs/>
          <w:szCs w:val="20"/>
        </w:rPr>
      </w:pPr>
      <w:r>
        <w:rPr>
          <w:rFonts w:asciiTheme="majorHAnsi" w:hAnsiTheme="majorHAnsi"/>
          <w:b/>
          <w:bCs/>
          <w:szCs w:val="20"/>
        </w:rPr>
        <w:br w:type="page"/>
      </w:r>
    </w:p>
    <w:p w14:paraId="4B2F47AA" w14:textId="79EC656F" w:rsidR="00FF6B3E" w:rsidRDefault="00FF6B3E">
      <w:pPr>
        <w:spacing w:before="0" w:after="160"/>
        <w:rPr>
          <w:rFonts w:asciiTheme="majorHAnsi" w:hAnsiTheme="majorHAnsi"/>
          <w:b/>
          <w:bCs/>
          <w:szCs w:val="20"/>
        </w:rPr>
      </w:pPr>
    </w:p>
    <w:p w14:paraId="1ECD683B" w14:textId="77777777" w:rsidR="00A46066" w:rsidRPr="00F06551" w:rsidRDefault="00000000" w:rsidP="00F06551">
      <w:pPr>
        <w:tabs>
          <w:tab w:val="left" w:pos="1253"/>
        </w:tabs>
      </w:pPr>
      <w:bookmarkStart w:id="1" w:name="_Hlk61611030"/>
      <w:bookmarkStart w:id="2" w:name="_Hlk65072565"/>
      <w:bookmarkEnd w:id="0"/>
      <w:r>
        <w:rPr>
          <w:noProof/>
        </w:rPr>
        <w:pict w14:anchorId="63159CDC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2050" type="#_x0000_t202" style="position:absolute;margin-left:158.45pt;margin-top:24.2pt;width:378.4pt;height:316.95pt;z-index:251659264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">
            <v:textbox style="mso-next-textbox:#Text Box 2">
              <w:txbxContent>
                <w:p w14:paraId="1C5F55B1" w14:textId="77777777" w:rsidR="00FA7FBD" w:rsidRPr="001C3DFE" w:rsidRDefault="00FA7FBD" w:rsidP="001C3DFE">
                  <w:pPr>
                    <w:shd w:val="clear" w:color="auto" w:fill="FFFFFF"/>
                    <w:spacing w:before="0" w:after="300" w:line="240" w:lineRule="auto"/>
                    <w:rPr>
                      <w:rFonts w:ascii="Open Sans" w:eastAsia="Times New Roman" w:hAnsi="Open Sans" w:cs="Open Sans"/>
                      <w:color w:val="232323"/>
                      <w:sz w:val="23"/>
                      <w:szCs w:val="23"/>
                      <w:lang w:val="en-CA" w:eastAsia="en-CA"/>
                    </w:rPr>
                  </w:pPr>
                  <w:r w:rsidRPr="001C3DFE">
                    <w:rPr>
                      <w:rFonts w:ascii="Open Sans" w:eastAsia="Times New Roman" w:hAnsi="Open Sans" w:cs="Open Sans"/>
                      <w:b/>
                      <w:bCs/>
                      <w:color w:val="232323"/>
                      <w:sz w:val="28"/>
                      <w:szCs w:val="28"/>
                      <w:lang w:val="en-CA" w:eastAsia="en-CA"/>
                    </w:rPr>
                    <w:t>Al</w:t>
                  </w:r>
                  <w:r w:rsidRPr="001C3DFE">
                    <w:rPr>
                      <w:rFonts w:ascii="Open Sans" w:eastAsia="Times New Roman" w:hAnsi="Open Sans" w:cs="Open Sans"/>
                      <w:b/>
                      <w:bCs/>
                      <w:color w:val="232323"/>
                      <w:sz w:val="28"/>
                      <w:szCs w:val="28"/>
                      <w:lang w:val="en-CA" w:eastAsia="en-CA"/>
                    </w:rPr>
                    <w:noBreakHyphen/>
                    <w:t>Anon</w:t>
                  </w:r>
                  <w:r w:rsidRPr="001C3DFE">
                    <w:rPr>
                      <w:rFonts w:ascii="Open Sans" w:eastAsia="Times New Roman" w:hAnsi="Open Sans" w:cs="Open Sans"/>
                      <w:color w:val="232323"/>
                      <w:sz w:val="23"/>
                      <w:szCs w:val="23"/>
                      <w:lang w:val="en-CA" w:eastAsia="en-CA"/>
                    </w:rPr>
                    <w:t xml:space="preserve"> is a mutual support program for people whose lives have been affected by someone else’s drinking. By sharing common experiences and applying the Al-Anon principles, families and friends of alcoholics can bring positive changes to their individual situations, whether or not the alcoholic admits the existence of a drinking problem or seeks help.</w:t>
                  </w:r>
                </w:p>
                <w:p w14:paraId="10673A2D" w14:textId="77777777" w:rsidR="00FA7FBD" w:rsidRPr="001C3DFE" w:rsidRDefault="00000000" w:rsidP="001C3DFE">
                  <w:pPr>
                    <w:shd w:val="clear" w:color="auto" w:fill="FFFFFF"/>
                    <w:spacing w:before="0" w:after="300" w:line="240" w:lineRule="auto"/>
                    <w:rPr>
                      <w:rFonts w:ascii="Open Sans" w:eastAsia="Times New Roman" w:hAnsi="Open Sans" w:cs="Open Sans"/>
                      <w:color w:val="232323"/>
                      <w:sz w:val="23"/>
                      <w:szCs w:val="23"/>
                      <w:lang w:val="en-CA" w:eastAsia="en-CA"/>
                    </w:rPr>
                  </w:pPr>
                  <w:hyperlink r:id="rId20" w:history="1">
                    <w:r w:rsidR="00FA7FBD" w:rsidRPr="001C3DFE">
                      <w:rPr>
                        <w:rFonts w:ascii="Open Sans" w:eastAsia="Times New Roman" w:hAnsi="Open Sans" w:cs="Open Sans"/>
                        <w:b/>
                        <w:bCs/>
                        <w:color w:val="060143"/>
                        <w:sz w:val="28"/>
                        <w:szCs w:val="28"/>
                        <w:u w:val="single"/>
                        <w:lang w:val="en-CA" w:eastAsia="en-CA"/>
                      </w:rPr>
                      <w:t>Alateen</w:t>
                    </w:r>
                  </w:hyperlink>
                  <w:r w:rsidR="00FA7FBD" w:rsidRPr="001C3DFE">
                    <w:rPr>
                      <w:rFonts w:ascii="Open Sans" w:eastAsia="Times New Roman" w:hAnsi="Open Sans" w:cs="Open Sans"/>
                      <w:color w:val="232323"/>
                      <w:sz w:val="23"/>
                      <w:szCs w:val="23"/>
                      <w:lang w:val="en-CA" w:eastAsia="en-CA"/>
                    </w:rPr>
                    <w:t>, a part of the Al-Anon Family Groups, is a fellowship of young people (mostly teenagers) whose lives have been affected by someone else’s drinking whether they are in your life drinking or not. By attending Al</w:t>
                  </w:r>
                  <w:r w:rsidR="00FA7FBD">
                    <w:rPr>
                      <w:rFonts w:ascii="Open Sans" w:eastAsia="Times New Roman" w:hAnsi="Open Sans" w:cs="Open Sans"/>
                      <w:color w:val="232323"/>
                      <w:sz w:val="23"/>
                      <w:szCs w:val="23"/>
                      <w:lang w:val="en-CA" w:eastAsia="en-CA"/>
                    </w:rPr>
                    <w:t>-</w:t>
                  </w:r>
                  <w:r w:rsidR="00FA7FBD" w:rsidRPr="001C3DFE">
                    <w:rPr>
                      <w:rFonts w:ascii="Open Sans" w:eastAsia="Times New Roman" w:hAnsi="Open Sans" w:cs="Open Sans"/>
                      <w:color w:val="232323"/>
                      <w:sz w:val="23"/>
                      <w:szCs w:val="23"/>
                      <w:lang w:val="en-CA" w:eastAsia="en-CA"/>
                    </w:rPr>
                    <w:t>ate</w:t>
                  </w:r>
                  <w:r w:rsidR="00FA7FBD">
                    <w:rPr>
                      <w:rFonts w:ascii="Open Sans" w:eastAsia="Times New Roman" w:hAnsi="Open Sans" w:cs="Open Sans"/>
                      <w:color w:val="232323"/>
                      <w:sz w:val="23"/>
                      <w:szCs w:val="23"/>
                      <w:lang w:val="en-CA" w:eastAsia="en-CA"/>
                    </w:rPr>
                    <w:t>e</w:t>
                  </w:r>
                  <w:r w:rsidR="00FA7FBD" w:rsidRPr="001C3DFE">
                    <w:rPr>
                      <w:rFonts w:ascii="Open Sans" w:eastAsia="Times New Roman" w:hAnsi="Open Sans" w:cs="Open Sans"/>
                      <w:color w:val="232323"/>
                      <w:sz w:val="23"/>
                      <w:szCs w:val="23"/>
                      <w:lang w:val="en-CA" w:eastAsia="en-CA"/>
                    </w:rPr>
                    <w:t>n, teenagers meet other teenagers with similar situations. Al</w:t>
                  </w:r>
                  <w:r w:rsidR="00FA7FBD">
                    <w:rPr>
                      <w:rFonts w:ascii="Open Sans" w:eastAsia="Times New Roman" w:hAnsi="Open Sans" w:cs="Open Sans"/>
                      <w:color w:val="232323"/>
                      <w:sz w:val="23"/>
                      <w:szCs w:val="23"/>
                      <w:lang w:val="en-CA" w:eastAsia="en-CA"/>
                    </w:rPr>
                    <w:t>-</w:t>
                  </w:r>
                  <w:r w:rsidR="00FA7FBD" w:rsidRPr="001C3DFE">
                    <w:rPr>
                      <w:rFonts w:ascii="Open Sans" w:eastAsia="Times New Roman" w:hAnsi="Open Sans" w:cs="Open Sans"/>
                      <w:color w:val="232323"/>
                      <w:sz w:val="23"/>
                      <w:szCs w:val="23"/>
                      <w:lang w:val="en-CA" w:eastAsia="en-CA"/>
                    </w:rPr>
                    <w:t>ateen is not a religious program and there are no fees or dues to belong to it.</w:t>
                  </w:r>
                </w:p>
                <w:p w14:paraId="632F7FC7" w14:textId="77777777" w:rsidR="00FA7FBD" w:rsidRDefault="00FA7FBD" w:rsidP="00A46066">
                  <w:pPr>
                    <w:rPr>
                      <w:rFonts w:ascii="Arial Rounded MT Bold" w:hAnsi="Arial Rounded MT Bold"/>
                      <w:sz w:val="24"/>
                      <w:szCs w:val="24"/>
                    </w:rPr>
                  </w:pPr>
                  <w:r>
                    <w:rPr>
                      <w:rFonts w:ascii="Arial Rounded MT Bold" w:hAnsi="Arial Rounded MT Bold"/>
                      <w:sz w:val="24"/>
                      <w:szCs w:val="24"/>
                    </w:rPr>
                    <w:t>Information is available online at:</w:t>
                  </w:r>
                </w:p>
                <w:p w14:paraId="3045CE4F" w14:textId="77777777" w:rsidR="00FA7FBD" w:rsidRPr="00A46066" w:rsidRDefault="00000000" w:rsidP="00A46066">
                  <w:pPr>
                    <w:rPr>
                      <w:rFonts w:ascii="Arial Rounded MT Bold" w:hAnsi="Arial Rounded MT Bold"/>
                      <w:b/>
                      <w:bCs/>
                      <w:color w:val="2309E7"/>
                      <w:sz w:val="24"/>
                      <w:szCs w:val="24"/>
                    </w:rPr>
                  </w:pPr>
                  <w:hyperlink r:id="rId21" w:history="1">
                    <w:r w:rsidR="00FA7FBD" w:rsidRPr="00A46066">
                      <w:rPr>
                        <w:rStyle w:val="Hyperlink"/>
                        <w:rFonts w:ascii="Constantia" w:hAnsi="Constantia"/>
                        <w:b/>
                        <w:bCs/>
                        <w:color w:val="2309E7"/>
                        <w:sz w:val="24"/>
                        <w:szCs w:val="24"/>
                      </w:rPr>
                      <w:t>https://www.al-anonmaritimes.ca/district9.htm</w:t>
                    </w:r>
                  </w:hyperlink>
                </w:p>
                <w:p w14:paraId="01087E73" w14:textId="77777777" w:rsidR="00FA7FBD" w:rsidRPr="00996B1A" w:rsidRDefault="00FA7FBD" w:rsidP="00A46066">
                  <w:pPr>
                    <w:rPr>
                      <w:rFonts w:ascii="Arial Rounded MT Bold" w:hAnsi="Arial Rounded MT Bold"/>
                      <w:sz w:val="24"/>
                      <w:szCs w:val="24"/>
                    </w:rPr>
                  </w:pPr>
                  <w:r w:rsidRPr="00A46066">
                    <w:rPr>
                      <w:rFonts w:ascii="Arial Rounded MT Bold" w:hAnsi="Arial Rounded MT Bold"/>
                      <w:szCs w:val="20"/>
                    </w:rPr>
                    <w:t>Or the local phone number in CBRM area is</w:t>
                  </w:r>
                  <w:r>
                    <w:rPr>
                      <w:rFonts w:ascii="Arial Rounded MT Bold" w:hAnsi="Arial Rounded MT Bold"/>
                      <w:sz w:val="24"/>
                      <w:szCs w:val="24"/>
                    </w:rPr>
                    <w:t xml:space="preserve">: </w:t>
                  </w:r>
                  <w:r>
                    <w:rPr>
                      <w:rFonts w:ascii="Tahoma" w:hAnsi="Tahoma" w:cs="Tahoma"/>
                      <w:b/>
                      <w:bCs/>
                      <w:color w:val="0000FF"/>
                      <w:sz w:val="36"/>
                      <w:szCs w:val="36"/>
                      <w:shd w:val="clear" w:color="auto" w:fill="FFFFFF"/>
                    </w:rPr>
                    <w:t>902-564-5188</w:t>
                  </w:r>
                </w:p>
                <w:p w14:paraId="3DE7BBC6" w14:textId="77777777" w:rsidR="00FA7FBD" w:rsidRDefault="00FA7FBD" w:rsidP="00A46066">
                  <w:pPr>
                    <w:rPr>
                      <w:rFonts w:ascii="Arial Rounded MT Bold" w:hAnsi="Arial Rounded MT Bold"/>
                      <w:sz w:val="24"/>
                      <w:szCs w:val="24"/>
                    </w:rPr>
                  </w:pPr>
                </w:p>
                <w:p w14:paraId="7E1B6508" w14:textId="77777777" w:rsidR="00FA7FBD" w:rsidRDefault="00FA7FBD"/>
              </w:txbxContent>
            </v:textbox>
            <w10:wrap type="square"/>
          </v:shape>
        </w:pict>
      </w:r>
    </w:p>
    <w:p w14:paraId="492464AB" w14:textId="77777777" w:rsidR="00A46066" w:rsidRDefault="001C3DFE" w:rsidP="00AC25D5">
      <w:pPr>
        <w:rPr>
          <w:rFonts w:ascii="Arial Rounded MT Bold" w:hAnsi="Arial Rounded MT Bold"/>
          <w:sz w:val="24"/>
          <w:szCs w:val="24"/>
        </w:rPr>
      </w:pPr>
      <w:r>
        <w:rPr>
          <w:noProof/>
        </w:rPr>
        <w:drawing>
          <wp:inline distT="0" distB="0" distL="0" distR="0" wp14:anchorId="4F2F8A6C" wp14:editId="6DDE3DA7">
            <wp:extent cx="1755219" cy="1424762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854" cy="1558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36C7AB" w14:textId="77777777" w:rsidR="00AC25D5" w:rsidRPr="00173EC9" w:rsidRDefault="00AC25D5" w:rsidP="00AC25D5"/>
    <w:p w14:paraId="1496B2E8" w14:textId="77777777" w:rsidR="00AC25D5" w:rsidRPr="00173EC9" w:rsidRDefault="00AC25D5" w:rsidP="00AC25D5"/>
    <w:bookmarkEnd w:id="1"/>
    <w:bookmarkEnd w:id="2"/>
    <w:p w14:paraId="745A2234" w14:textId="77777777" w:rsidR="006E45D0" w:rsidRDefault="006E45D0" w:rsidP="00AC25D5">
      <w:pPr>
        <w:rPr>
          <w:b/>
          <w:u w:val="double"/>
        </w:rPr>
      </w:pPr>
    </w:p>
    <w:p w14:paraId="40DF205F" w14:textId="77777777" w:rsidR="001C3DFE" w:rsidRDefault="001C3DFE" w:rsidP="00AC25D5">
      <w:pPr>
        <w:rPr>
          <w:b/>
          <w:color w:val="00B0F0"/>
          <w:sz w:val="32"/>
          <w:szCs w:val="32"/>
          <w:u w:val="double"/>
        </w:rPr>
      </w:pPr>
    </w:p>
    <w:p w14:paraId="4AE9C38A" w14:textId="77777777" w:rsidR="001C3DFE" w:rsidRDefault="001C3DFE" w:rsidP="00AC25D5">
      <w:pPr>
        <w:rPr>
          <w:b/>
          <w:color w:val="00B0F0"/>
          <w:sz w:val="32"/>
          <w:szCs w:val="32"/>
          <w:u w:val="double"/>
        </w:rPr>
      </w:pPr>
    </w:p>
    <w:p w14:paraId="04FF559C" w14:textId="77777777" w:rsidR="001C3DFE" w:rsidRDefault="001C3DFE" w:rsidP="00AC25D5">
      <w:pPr>
        <w:rPr>
          <w:b/>
          <w:color w:val="00B0F0"/>
          <w:sz w:val="32"/>
          <w:szCs w:val="32"/>
          <w:u w:val="double"/>
        </w:rPr>
      </w:pPr>
    </w:p>
    <w:p w14:paraId="3F45AC0E" w14:textId="77777777" w:rsidR="00CD649F" w:rsidRDefault="00CD649F" w:rsidP="008F20A4">
      <w:pPr>
        <w:rPr>
          <w:b/>
          <w:color w:val="00B0F0"/>
          <w:sz w:val="32"/>
          <w:szCs w:val="32"/>
          <w:u w:val="double"/>
        </w:rPr>
      </w:pPr>
    </w:p>
    <w:p w14:paraId="3E30833C" w14:textId="77777777" w:rsidR="008F20A4" w:rsidRDefault="008F20A4" w:rsidP="008F20A4">
      <w:pPr>
        <w:rPr>
          <w:b/>
          <w:color w:val="FF0000"/>
          <w:sz w:val="32"/>
          <w:szCs w:val="32"/>
          <w:u w:val="double"/>
        </w:rPr>
      </w:pPr>
    </w:p>
    <w:p w14:paraId="6EE66EEC" w14:textId="77777777" w:rsidR="001C3DFE" w:rsidRPr="0085122A" w:rsidRDefault="001C3DFE" w:rsidP="001C3DF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  <w:i/>
          <w:iCs/>
          <w:sz w:val="28"/>
          <w:szCs w:val="28"/>
          <w:u w:val="single"/>
        </w:rPr>
      </w:pPr>
      <w:r w:rsidRPr="0085122A">
        <w:rPr>
          <w:b/>
          <w:bCs/>
          <w:i/>
          <w:iCs/>
          <w:sz w:val="28"/>
          <w:szCs w:val="28"/>
          <w:u w:val="single"/>
        </w:rPr>
        <w:t>French Speaking Members here to help</w:t>
      </w:r>
    </w:p>
    <w:p w14:paraId="193A4BC6" w14:textId="77777777" w:rsidR="00FC108E" w:rsidRPr="00E16BA1" w:rsidRDefault="00FC108E" w:rsidP="00FC108E">
      <w:pPr>
        <w:spacing w:before="0"/>
        <w:rPr>
          <w:b/>
          <w:sz w:val="32"/>
          <w:szCs w:val="32"/>
          <w:u w:val="double"/>
          <w:lang w:val="fr-CA"/>
        </w:rPr>
      </w:pPr>
      <w:bookmarkStart w:id="3" w:name="_Hlk94030825"/>
      <w:r w:rsidRPr="00E16BA1">
        <w:rPr>
          <w:b/>
          <w:sz w:val="32"/>
          <w:szCs w:val="32"/>
          <w:u w:val="double"/>
          <w:lang w:val="fr-CA"/>
        </w:rPr>
        <w:t>Les AlcooliquesAnonymes</w:t>
      </w:r>
    </w:p>
    <w:p w14:paraId="6C799E1A" w14:textId="77777777" w:rsidR="00FC108E" w:rsidRPr="00E16BA1" w:rsidRDefault="00FC108E" w:rsidP="00FC108E">
      <w:pPr>
        <w:spacing w:before="0"/>
        <w:rPr>
          <w:b/>
          <w:sz w:val="32"/>
          <w:szCs w:val="32"/>
          <w:u w:val="double"/>
          <w:lang w:val="fr-CA"/>
        </w:rPr>
      </w:pPr>
    </w:p>
    <w:p w14:paraId="10B34DF9" w14:textId="77777777" w:rsidR="00844DBD" w:rsidRPr="00386BF6" w:rsidRDefault="00FC108E" w:rsidP="00FC108E">
      <w:pPr>
        <w:spacing w:before="0"/>
        <w:rPr>
          <w:b/>
          <w:sz w:val="32"/>
          <w:szCs w:val="32"/>
          <w:lang w:val="fr-CA"/>
        </w:rPr>
      </w:pPr>
      <w:r w:rsidRPr="00386BF6">
        <w:rPr>
          <w:b/>
          <w:sz w:val="32"/>
          <w:szCs w:val="32"/>
          <w:lang w:val="fr-CA"/>
        </w:rPr>
        <w:t xml:space="preserve">Les 12 </w:t>
      </w:r>
      <w:r w:rsidRPr="00386BF6">
        <w:rPr>
          <w:rFonts w:hint="cs"/>
          <w:b/>
          <w:sz w:val="32"/>
          <w:szCs w:val="32"/>
          <w:lang w:val="fr-CA"/>
        </w:rPr>
        <w:t>é</w:t>
      </w:r>
      <w:r w:rsidRPr="00386BF6">
        <w:rPr>
          <w:b/>
          <w:sz w:val="32"/>
          <w:szCs w:val="32"/>
          <w:lang w:val="fr-CA"/>
        </w:rPr>
        <w:t>tapes des AA sont les principes du r</w:t>
      </w:r>
      <w:r w:rsidRPr="00386BF6">
        <w:rPr>
          <w:rFonts w:hint="cs"/>
          <w:b/>
          <w:sz w:val="32"/>
          <w:szCs w:val="32"/>
          <w:lang w:val="fr-CA"/>
        </w:rPr>
        <w:t>é</w:t>
      </w:r>
      <w:r w:rsidRPr="00386BF6">
        <w:rPr>
          <w:b/>
          <w:sz w:val="32"/>
          <w:szCs w:val="32"/>
          <w:lang w:val="fr-CA"/>
        </w:rPr>
        <w:t>tablissement personnel. Les 12traditions garantissent</w:t>
      </w:r>
      <w:r w:rsidR="00386BF6">
        <w:rPr>
          <w:b/>
          <w:sz w:val="32"/>
          <w:szCs w:val="32"/>
          <w:lang w:val="fr-CA"/>
        </w:rPr>
        <w:t xml:space="preserve"> </w:t>
      </w:r>
      <w:r w:rsidRPr="00386BF6">
        <w:rPr>
          <w:b/>
          <w:sz w:val="32"/>
          <w:szCs w:val="32"/>
          <w:lang w:val="fr-CA"/>
        </w:rPr>
        <w:t>l</w:t>
      </w:r>
      <w:r w:rsidRPr="00386BF6">
        <w:rPr>
          <w:rFonts w:hint="cs"/>
          <w:b/>
          <w:sz w:val="32"/>
          <w:szCs w:val="32"/>
          <w:lang w:val="fr-CA"/>
        </w:rPr>
        <w:t>’</w:t>
      </w:r>
      <w:r w:rsidRPr="00386BF6">
        <w:rPr>
          <w:b/>
          <w:sz w:val="32"/>
          <w:szCs w:val="32"/>
          <w:lang w:val="fr-CA"/>
        </w:rPr>
        <w:t>unit</w:t>
      </w:r>
      <w:r w:rsidRPr="00386BF6">
        <w:rPr>
          <w:rFonts w:hint="cs"/>
          <w:b/>
          <w:sz w:val="32"/>
          <w:szCs w:val="32"/>
          <w:lang w:val="fr-CA"/>
        </w:rPr>
        <w:t>é</w:t>
      </w:r>
      <w:r w:rsidRPr="00386BF6">
        <w:rPr>
          <w:b/>
          <w:sz w:val="32"/>
          <w:szCs w:val="32"/>
          <w:lang w:val="fr-CA"/>
        </w:rPr>
        <w:t xml:space="preserve"> du mouvement AA. Dans la municipalit</w:t>
      </w:r>
      <w:r w:rsidRPr="00386BF6">
        <w:rPr>
          <w:rFonts w:hint="cs"/>
          <w:b/>
          <w:sz w:val="32"/>
          <w:szCs w:val="32"/>
          <w:lang w:val="fr-CA"/>
        </w:rPr>
        <w:t>é</w:t>
      </w:r>
      <w:r w:rsidR="00386BF6">
        <w:rPr>
          <w:b/>
          <w:sz w:val="32"/>
          <w:szCs w:val="32"/>
          <w:lang w:val="fr-CA"/>
        </w:rPr>
        <w:t xml:space="preserve"> </w:t>
      </w:r>
      <w:r w:rsidRPr="00386BF6">
        <w:rPr>
          <w:b/>
          <w:sz w:val="32"/>
          <w:szCs w:val="32"/>
          <w:lang w:val="fr-CA"/>
        </w:rPr>
        <w:t>r</w:t>
      </w:r>
      <w:r w:rsidRPr="00386BF6">
        <w:rPr>
          <w:rFonts w:hint="cs"/>
          <w:b/>
          <w:sz w:val="32"/>
          <w:szCs w:val="32"/>
          <w:lang w:val="fr-CA"/>
        </w:rPr>
        <w:t>é</w:t>
      </w:r>
      <w:r w:rsidRPr="00386BF6">
        <w:rPr>
          <w:b/>
          <w:sz w:val="32"/>
          <w:szCs w:val="32"/>
          <w:lang w:val="fr-CA"/>
        </w:rPr>
        <w:t>gionale du Cap Breton, nous avons plus de 25 groupes AA qui se</w:t>
      </w:r>
      <w:r w:rsidR="00386BF6">
        <w:rPr>
          <w:b/>
          <w:sz w:val="32"/>
          <w:szCs w:val="32"/>
          <w:lang w:val="fr-CA"/>
        </w:rPr>
        <w:t xml:space="preserve"> </w:t>
      </w:r>
      <w:r w:rsidRPr="00386BF6">
        <w:rPr>
          <w:b/>
          <w:sz w:val="32"/>
          <w:szCs w:val="32"/>
          <w:lang w:val="fr-CA"/>
        </w:rPr>
        <w:t>r</w:t>
      </w:r>
      <w:r w:rsidRPr="00386BF6">
        <w:rPr>
          <w:rFonts w:hint="cs"/>
          <w:b/>
          <w:sz w:val="32"/>
          <w:szCs w:val="32"/>
          <w:lang w:val="fr-CA"/>
        </w:rPr>
        <w:t>é</w:t>
      </w:r>
      <w:r w:rsidRPr="00386BF6">
        <w:rPr>
          <w:b/>
          <w:sz w:val="32"/>
          <w:szCs w:val="32"/>
          <w:lang w:val="fr-CA"/>
        </w:rPr>
        <w:t>unissent</w:t>
      </w:r>
      <w:r w:rsidR="000310CA">
        <w:rPr>
          <w:b/>
          <w:sz w:val="32"/>
          <w:szCs w:val="32"/>
          <w:lang w:val="fr-CA"/>
        </w:rPr>
        <w:t xml:space="preserve"> </w:t>
      </w:r>
      <w:r w:rsidRPr="00386BF6">
        <w:rPr>
          <w:b/>
          <w:sz w:val="32"/>
          <w:szCs w:val="32"/>
          <w:lang w:val="fr-CA"/>
        </w:rPr>
        <w:t>chaque</w:t>
      </w:r>
      <w:r w:rsidR="000310CA">
        <w:rPr>
          <w:b/>
          <w:sz w:val="32"/>
          <w:szCs w:val="32"/>
          <w:lang w:val="fr-CA"/>
        </w:rPr>
        <w:t xml:space="preserve"> </w:t>
      </w:r>
      <w:r w:rsidRPr="00386BF6">
        <w:rPr>
          <w:b/>
          <w:sz w:val="32"/>
          <w:szCs w:val="32"/>
          <w:lang w:val="fr-CA"/>
        </w:rPr>
        <w:t>semaine. Si vous</w:t>
      </w:r>
      <w:r w:rsidR="00386BF6">
        <w:rPr>
          <w:b/>
          <w:sz w:val="32"/>
          <w:szCs w:val="32"/>
          <w:lang w:val="fr-CA"/>
        </w:rPr>
        <w:t xml:space="preserve"> </w:t>
      </w:r>
      <w:r w:rsidRPr="00386BF6">
        <w:rPr>
          <w:rFonts w:hint="cs"/>
          <w:b/>
          <w:sz w:val="32"/>
          <w:szCs w:val="32"/>
          <w:lang w:val="fr-CA"/>
        </w:rPr>
        <w:t>ê</w:t>
      </w:r>
      <w:r w:rsidRPr="00386BF6">
        <w:rPr>
          <w:b/>
          <w:sz w:val="32"/>
          <w:szCs w:val="32"/>
          <w:lang w:val="fr-CA"/>
        </w:rPr>
        <w:t>tes nouveau dans la r</w:t>
      </w:r>
      <w:r w:rsidRPr="00386BF6">
        <w:rPr>
          <w:rFonts w:hint="cs"/>
          <w:b/>
          <w:sz w:val="32"/>
          <w:szCs w:val="32"/>
          <w:lang w:val="fr-CA"/>
        </w:rPr>
        <w:t>é</w:t>
      </w:r>
      <w:r w:rsidRPr="00386BF6">
        <w:rPr>
          <w:b/>
          <w:sz w:val="32"/>
          <w:szCs w:val="32"/>
          <w:lang w:val="fr-CA"/>
        </w:rPr>
        <w:t>gion de Sydney</w:t>
      </w:r>
      <w:r w:rsidR="000310CA">
        <w:rPr>
          <w:b/>
          <w:sz w:val="32"/>
          <w:szCs w:val="32"/>
          <w:lang w:val="fr-CA"/>
        </w:rPr>
        <w:t xml:space="preserve"> </w:t>
      </w:r>
      <w:r w:rsidRPr="00386BF6">
        <w:rPr>
          <w:b/>
          <w:sz w:val="32"/>
          <w:szCs w:val="32"/>
          <w:lang w:val="fr-CA"/>
        </w:rPr>
        <w:t>et vous</w:t>
      </w:r>
      <w:r w:rsidR="00386BF6">
        <w:rPr>
          <w:b/>
          <w:sz w:val="32"/>
          <w:szCs w:val="32"/>
          <w:lang w:val="fr-CA"/>
        </w:rPr>
        <w:t xml:space="preserve"> </w:t>
      </w:r>
      <w:r w:rsidRPr="00386BF6">
        <w:rPr>
          <w:b/>
          <w:sz w:val="32"/>
          <w:szCs w:val="32"/>
          <w:lang w:val="fr-CA"/>
        </w:rPr>
        <w:t>d</w:t>
      </w:r>
      <w:r w:rsidRPr="00386BF6">
        <w:rPr>
          <w:rFonts w:hint="cs"/>
          <w:b/>
          <w:sz w:val="32"/>
          <w:szCs w:val="32"/>
          <w:lang w:val="fr-CA"/>
        </w:rPr>
        <w:t>é</w:t>
      </w:r>
      <w:r w:rsidRPr="00386BF6">
        <w:rPr>
          <w:b/>
          <w:sz w:val="32"/>
          <w:szCs w:val="32"/>
          <w:lang w:val="fr-CA"/>
        </w:rPr>
        <w:t>sirez de l</w:t>
      </w:r>
      <w:r w:rsidRPr="00386BF6">
        <w:rPr>
          <w:rFonts w:hint="cs"/>
          <w:b/>
          <w:sz w:val="32"/>
          <w:szCs w:val="32"/>
          <w:lang w:val="fr-CA"/>
        </w:rPr>
        <w:t>’</w:t>
      </w:r>
      <w:r w:rsidRPr="00386BF6">
        <w:rPr>
          <w:b/>
          <w:sz w:val="32"/>
          <w:szCs w:val="32"/>
          <w:lang w:val="fr-CA"/>
        </w:rPr>
        <w:t>aide pour arr</w:t>
      </w:r>
      <w:r w:rsidRPr="00386BF6">
        <w:rPr>
          <w:rFonts w:hint="cs"/>
          <w:b/>
          <w:sz w:val="32"/>
          <w:szCs w:val="32"/>
          <w:lang w:val="fr-CA"/>
        </w:rPr>
        <w:t>ê</w:t>
      </w:r>
      <w:r w:rsidRPr="00386BF6">
        <w:rPr>
          <w:b/>
          <w:sz w:val="32"/>
          <w:szCs w:val="32"/>
          <w:lang w:val="fr-CA"/>
        </w:rPr>
        <w:t xml:space="preserve">ter de boire. Je vous invite </w:t>
      </w:r>
      <w:r w:rsidRPr="00386BF6">
        <w:rPr>
          <w:rFonts w:hint="cs"/>
          <w:b/>
          <w:sz w:val="32"/>
          <w:szCs w:val="32"/>
          <w:lang w:val="fr-CA"/>
        </w:rPr>
        <w:t>à</w:t>
      </w:r>
      <w:r w:rsidR="00386BF6">
        <w:rPr>
          <w:b/>
          <w:sz w:val="32"/>
          <w:szCs w:val="32"/>
          <w:lang w:val="fr-CA"/>
        </w:rPr>
        <w:t xml:space="preserve"> </w:t>
      </w:r>
      <w:r w:rsidRPr="00386BF6">
        <w:rPr>
          <w:b/>
          <w:sz w:val="32"/>
          <w:szCs w:val="32"/>
          <w:lang w:val="fr-CA"/>
        </w:rPr>
        <w:t>communiquer avec Monty au 902-577-7348</w:t>
      </w:r>
      <w:r w:rsidR="00117F67">
        <w:rPr>
          <w:b/>
          <w:sz w:val="32"/>
          <w:szCs w:val="32"/>
          <w:lang w:val="fr-CA"/>
        </w:rPr>
        <w:t xml:space="preserve"> </w:t>
      </w:r>
      <w:r w:rsidRPr="00386BF6">
        <w:rPr>
          <w:b/>
          <w:sz w:val="32"/>
          <w:szCs w:val="32"/>
          <w:lang w:val="fr-CA"/>
        </w:rPr>
        <w:t xml:space="preserve"> afin</w:t>
      </w:r>
      <w:r w:rsidR="000310CA">
        <w:rPr>
          <w:b/>
          <w:sz w:val="32"/>
          <w:szCs w:val="32"/>
          <w:lang w:val="fr-CA"/>
        </w:rPr>
        <w:t xml:space="preserve"> </w:t>
      </w:r>
      <w:r w:rsidRPr="00386BF6">
        <w:rPr>
          <w:b/>
          <w:sz w:val="32"/>
          <w:szCs w:val="32"/>
          <w:lang w:val="fr-CA"/>
        </w:rPr>
        <w:t>d</w:t>
      </w:r>
      <w:r w:rsidRPr="00386BF6">
        <w:rPr>
          <w:rFonts w:hint="cs"/>
          <w:b/>
          <w:sz w:val="32"/>
          <w:szCs w:val="32"/>
          <w:lang w:val="fr-CA"/>
        </w:rPr>
        <w:t>’</w:t>
      </w:r>
      <w:r w:rsidRPr="00386BF6">
        <w:rPr>
          <w:b/>
          <w:sz w:val="32"/>
          <w:szCs w:val="32"/>
          <w:lang w:val="fr-CA"/>
        </w:rPr>
        <w:t>obtenir de l</w:t>
      </w:r>
      <w:r w:rsidRPr="00386BF6">
        <w:rPr>
          <w:rFonts w:hint="cs"/>
          <w:b/>
          <w:sz w:val="32"/>
          <w:szCs w:val="32"/>
          <w:lang w:val="fr-CA"/>
        </w:rPr>
        <w:t>’</w:t>
      </w:r>
      <w:r w:rsidRPr="00386BF6">
        <w:rPr>
          <w:b/>
          <w:sz w:val="32"/>
          <w:szCs w:val="32"/>
          <w:lang w:val="fr-CA"/>
        </w:rPr>
        <w:t>aide</w:t>
      </w:r>
      <w:r w:rsidR="00386BF6">
        <w:rPr>
          <w:b/>
          <w:sz w:val="32"/>
          <w:szCs w:val="32"/>
          <w:lang w:val="fr-CA"/>
        </w:rPr>
        <w:t xml:space="preserve"> </w:t>
      </w:r>
      <w:r w:rsidRPr="00386BF6">
        <w:rPr>
          <w:b/>
          <w:sz w:val="32"/>
          <w:szCs w:val="32"/>
          <w:lang w:val="fr-CA"/>
        </w:rPr>
        <w:t>en</w:t>
      </w:r>
      <w:r w:rsidR="00386BF6">
        <w:rPr>
          <w:b/>
          <w:sz w:val="32"/>
          <w:szCs w:val="32"/>
          <w:lang w:val="fr-CA"/>
        </w:rPr>
        <w:t xml:space="preserve"> </w:t>
      </w:r>
      <w:r w:rsidRPr="00386BF6">
        <w:rPr>
          <w:b/>
          <w:sz w:val="32"/>
          <w:szCs w:val="32"/>
          <w:lang w:val="fr-CA"/>
        </w:rPr>
        <w:t>fran</w:t>
      </w:r>
      <w:r w:rsidRPr="00386BF6">
        <w:rPr>
          <w:rFonts w:hint="cs"/>
          <w:b/>
          <w:sz w:val="32"/>
          <w:szCs w:val="32"/>
          <w:lang w:val="fr-CA"/>
        </w:rPr>
        <w:t>ç</w:t>
      </w:r>
      <w:r w:rsidRPr="00386BF6">
        <w:rPr>
          <w:b/>
          <w:sz w:val="32"/>
          <w:szCs w:val="32"/>
          <w:lang w:val="fr-CA"/>
        </w:rPr>
        <w:t>ais.</w:t>
      </w:r>
    </w:p>
    <w:bookmarkEnd w:id="3"/>
    <w:p w14:paraId="49C30D1E" w14:textId="0EF78490" w:rsidR="00B91D88" w:rsidRPr="00DD5FF7" w:rsidRDefault="00B91D88" w:rsidP="006348F0">
      <w:pPr>
        <w:tabs>
          <w:tab w:val="center" w:pos="5400"/>
          <w:tab w:val="right" w:pos="10800"/>
        </w:tabs>
        <w:rPr>
          <w:b/>
          <w:color w:val="00B0F0"/>
          <w:sz w:val="32"/>
          <w:szCs w:val="32"/>
          <w:u w:val="double"/>
        </w:rPr>
      </w:pPr>
      <w:r>
        <w:rPr>
          <w:b/>
          <w:color w:val="00B0F0"/>
          <w:sz w:val="32"/>
          <w:szCs w:val="32"/>
          <w:u w:val="double"/>
        </w:rPr>
        <w:t xml:space="preserve">I am responsible when anyone anywhere reaches out for </w:t>
      </w:r>
      <w:r w:rsidR="000621BC">
        <w:rPr>
          <w:b/>
          <w:color w:val="00B0F0"/>
          <w:sz w:val="32"/>
          <w:szCs w:val="32"/>
          <w:u w:val="double"/>
        </w:rPr>
        <w:t>help, I</w:t>
      </w:r>
      <w:r w:rsidR="00E267FE">
        <w:rPr>
          <w:b/>
          <w:color w:val="00B0F0"/>
          <w:sz w:val="32"/>
          <w:szCs w:val="32"/>
          <w:u w:val="double"/>
        </w:rPr>
        <w:t xml:space="preserve"> want</w:t>
      </w:r>
      <w:r>
        <w:rPr>
          <w:b/>
          <w:color w:val="00B0F0"/>
          <w:sz w:val="32"/>
          <w:szCs w:val="32"/>
          <w:u w:val="double"/>
        </w:rPr>
        <w:t xml:space="preserve"> the hand of AA to be there and for that I am responsible!</w:t>
      </w:r>
    </w:p>
    <w:p w14:paraId="1C979560" w14:textId="77777777" w:rsidR="00D9127A" w:rsidRDefault="00D9127A" w:rsidP="00AC25D5">
      <w:pPr>
        <w:rPr>
          <w:b/>
          <w:bCs/>
          <w:sz w:val="28"/>
          <w:szCs w:val="28"/>
          <w:u w:val="single"/>
        </w:rPr>
      </w:pPr>
    </w:p>
    <w:p w14:paraId="47CD1E69" w14:textId="279301CE" w:rsidR="006A18F9" w:rsidRDefault="00E80085" w:rsidP="00846FE7">
      <w:pPr>
        <w:jc w:val="center"/>
        <w:rPr>
          <w:b/>
          <w:bCs/>
          <w:sz w:val="28"/>
          <w:szCs w:val="28"/>
          <w:u w:val="single"/>
        </w:rPr>
      </w:pPr>
      <w:r w:rsidRPr="00E80085">
        <w:rPr>
          <w:b/>
          <w:bCs/>
          <w:sz w:val="28"/>
          <w:szCs w:val="28"/>
          <w:highlight w:val="yellow"/>
          <w:u w:val="single"/>
        </w:rPr>
        <w:lastRenderedPageBreak/>
        <w:t>THIS PAGE WILL BE UPDATED WHEN I RECEIVE NEW CONTACT INFORMATION</w:t>
      </w:r>
      <w:r w:rsidR="00E82C3D">
        <w:rPr>
          <w:b/>
          <w:bCs/>
          <w:sz w:val="28"/>
          <w:szCs w:val="28"/>
          <w:highlight w:val="yellow"/>
          <w:u w:val="single"/>
        </w:rPr>
        <w:t xml:space="preserve"> </w:t>
      </w:r>
      <w:r w:rsidR="00846FE7" w:rsidRPr="00846FE7">
        <w:rPr>
          <w:b/>
          <w:bCs/>
          <w:sz w:val="28"/>
          <w:szCs w:val="28"/>
          <w:highlight w:val="yellow"/>
          <w:u w:val="single"/>
        </w:rPr>
        <w:t>DISTRICT 9 COMPLETE, WAITING ON AREA 82 UPDATES.</w:t>
      </w:r>
    </w:p>
    <w:p w14:paraId="231473AB" w14:textId="77777777" w:rsidR="00AC25D5" w:rsidRPr="001C3DFE" w:rsidRDefault="00AC25D5" w:rsidP="00AC25D5">
      <w:pPr>
        <w:rPr>
          <w:b/>
          <w:bCs/>
          <w:sz w:val="28"/>
          <w:szCs w:val="28"/>
          <w:u w:val="single"/>
        </w:rPr>
      </w:pPr>
      <w:r w:rsidRPr="001C3DFE">
        <w:rPr>
          <w:b/>
          <w:bCs/>
          <w:sz w:val="28"/>
          <w:szCs w:val="28"/>
          <w:u w:val="single"/>
        </w:rPr>
        <w:t>CONTACT INFORMATION</w:t>
      </w:r>
    </w:p>
    <w:p w14:paraId="62A63292" w14:textId="77777777" w:rsidR="00AC25D5" w:rsidRPr="001C3DFE" w:rsidRDefault="00AC25D5" w:rsidP="00AC25D5">
      <w:pPr>
        <w:rPr>
          <w:b/>
          <w:bCs/>
          <w:sz w:val="28"/>
          <w:szCs w:val="28"/>
          <w:u w:val="single"/>
        </w:rPr>
      </w:pPr>
      <w:r w:rsidRPr="001C3DFE">
        <w:rPr>
          <w:b/>
          <w:bCs/>
          <w:sz w:val="28"/>
          <w:szCs w:val="28"/>
          <w:u w:val="single"/>
        </w:rPr>
        <w:t>DISTRICT 9 (local):</w:t>
      </w:r>
    </w:p>
    <w:p w14:paraId="1CEF07DF" w14:textId="77777777" w:rsidR="00AC25D5" w:rsidRPr="001C3DFE" w:rsidRDefault="00AC25D5" w:rsidP="00AC25D5">
      <w:pPr>
        <w:rPr>
          <w:sz w:val="24"/>
          <w:szCs w:val="24"/>
        </w:rPr>
      </w:pPr>
      <w:r w:rsidRPr="001C3DFE">
        <w:rPr>
          <w:sz w:val="24"/>
          <w:szCs w:val="24"/>
        </w:rPr>
        <w:t>DCM –</w:t>
      </w:r>
      <w:r w:rsidR="00042AAA">
        <w:rPr>
          <w:sz w:val="24"/>
          <w:szCs w:val="24"/>
        </w:rPr>
        <w:t xml:space="preserve"> Monty C</w:t>
      </w:r>
      <w:r w:rsidR="00CC75E9">
        <w:rPr>
          <w:sz w:val="24"/>
          <w:szCs w:val="24"/>
        </w:rPr>
        <w:t xml:space="preserve">. (902) 577 7348 </w:t>
      </w:r>
      <w:r w:rsidR="00CC75E9" w:rsidRPr="00CC75E9">
        <w:rPr>
          <w:sz w:val="24"/>
          <w:szCs w:val="24"/>
          <w:u w:val="single"/>
        </w:rPr>
        <w:t>monty056@hotmail.com</w:t>
      </w:r>
    </w:p>
    <w:p w14:paraId="190DC105" w14:textId="77777777" w:rsidR="00AC25D5" w:rsidRPr="001C3DFE" w:rsidRDefault="009D4EF6" w:rsidP="00AC25D5">
      <w:pPr>
        <w:rPr>
          <w:sz w:val="24"/>
          <w:szCs w:val="24"/>
        </w:rPr>
      </w:pPr>
      <w:r w:rsidRPr="001C3DFE">
        <w:rPr>
          <w:sz w:val="24"/>
          <w:szCs w:val="24"/>
        </w:rPr>
        <w:t xml:space="preserve">ADCM - </w:t>
      </w:r>
      <w:r w:rsidR="00042AAA" w:rsidRPr="001C3DFE">
        <w:rPr>
          <w:sz w:val="24"/>
          <w:szCs w:val="24"/>
        </w:rPr>
        <w:t xml:space="preserve">Peter M.  - (902) 562-0008  </w:t>
      </w:r>
      <w:hyperlink r:id="rId23" w:history="1">
        <w:r w:rsidR="00042AAA" w:rsidRPr="001C3DFE">
          <w:rPr>
            <w:rStyle w:val="Hyperlink"/>
            <w:sz w:val="24"/>
            <w:szCs w:val="24"/>
          </w:rPr>
          <w:t>peter.marshe@yahoo.com</w:t>
        </w:r>
      </w:hyperlink>
    </w:p>
    <w:p w14:paraId="3FB28979" w14:textId="77777777" w:rsidR="00AC25D5" w:rsidRPr="001C3DFE" w:rsidRDefault="009D4EF6" w:rsidP="00AC25D5">
      <w:pPr>
        <w:rPr>
          <w:sz w:val="24"/>
          <w:szCs w:val="24"/>
        </w:rPr>
      </w:pPr>
      <w:r w:rsidRPr="001C3DFE">
        <w:rPr>
          <w:sz w:val="24"/>
          <w:szCs w:val="24"/>
        </w:rPr>
        <w:t>Treasurer - Susan</w:t>
      </w:r>
      <w:r w:rsidR="00AC25D5" w:rsidRPr="001C3DFE">
        <w:rPr>
          <w:sz w:val="24"/>
          <w:szCs w:val="24"/>
        </w:rPr>
        <w:t xml:space="preserve"> R.  </w:t>
      </w:r>
      <w:r w:rsidRPr="001C3DFE">
        <w:rPr>
          <w:sz w:val="24"/>
          <w:szCs w:val="24"/>
        </w:rPr>
        <w:t>- (</w:t>
      </w:r>
      <w:r w:rsidR="00AC25D5" w:rsidRPr="001C3DFE">
        <w:rPr>
          <w:sz w:val="24"/>
          <w:szCs w:val="24"/>
        </w:rPr>
        <w:t xml:space="preserve">902) 578-0371  </w:t>
      </w:r>
      <w:hyperlink r:id="rId24" w:history="1">
        <w:r w:rsidR="009128B5" w:rsidRPr="00D66C13">
          <w:rPr>
            <w:rStyle w:val="Hyperlink"/>
            <w:sz w:val="24"/>
            <w:szCs w:val="24"/>
          </w:rPr>
          <w:t>susanroberts40@hotmail.com</w:t>
        </w:r>
      </w:hyperlink>
    </w:p>
    <w:p w14:paraId="3F50CAB0" w14:textId="77777777" w:rsidR="00AC25D5" w:rsidRPr="001C3DFE" w:rsidRDefault="009D4EF6" w:rsidP="00AC25D5">
      <w:pPr>
        <w:rPr>
          <w:sz w:val="24"/>
          <w:szCs w:val="24"/>
        </w:rPr>
      </w:pPr>
      <w:r w:rsidRPr="001C3DFE">
        <w:rPr>
          <w:sz w:val="24"/>
          <w:szCs w:val="24"/>
        </w:rPr>
        <w:t xml:space="preserve">Secretary </w:t>
      </w:r>
      <w:r w:rsidR="00042AAA">
        <w:rPr>
          <w:sz w:val="24"/>
          <w:szCs w:val="24"/>
        </w:rPr>
        <w:t>–Chelsea N.</w:t>
      </w:r>
      <w:r w:rsidR="00CC75E9">
        <w:rPr>
          <w:sz w:val="24"/>
          <w:szCs w:val="24"/>
        </w:rPr>
        <w:t xml:space="preserve"> (902) 304 7311 </w:t>
      </w:r>
      <w:r w:rsidR="00CC75E9" w:rsidRPr="00CC75E9">
        <w:rPr>
          <w:sz w:val="24"/>
          <w:szCs w:val="24"/>
          <w:u w:val="single"/>
        </w:rPr>
        <w:t>chesea.mae000@icloud.com</w:t>
      </w:r>
    </w:p>
    <w:p w14:paraId="197C92B6" w14:textId="77777777" w:rsidR="00AC25D5" w:rsidRPr="001C3DFE" w:rsidRDefault="00AC25D5" w:rsidP="00AC25D5">
      <w:pPr>
        <w:rPr>
          <w:sz w:val="24"/>
          <w:szCs w:val="24"/>
        </w:rPr>
      </w:pPr>
      <w:r w:rsidRPr="001C3DFE">
        <w:rPr>
          <w:sz w:val="24"/>
          <w:szCs w:val="24"/>
        </w:rPr>
        <w:t xml:space="preserve">PI/CPC </w:t>
      </w:r>
      <w:r w:rsidR="009D4EF6" w:rsidRPr="001C3DFE">
        <w:rPr>
          <w:sz w:val="24"/>
          <w:szCs w:val="24"/>
        </w:rPr>
        <w:t xml:space="preserve">Chair </w:t>
      </w:r>
      <w:r w:rsidR="002C590B" w:rsidRPr="001C3DFE">
        <w:rPr>
          <w:sz w:val="24"/>
          <w:szCs w:val="24"/>
        </w:rPr>
        <w:t>- Joe</w:t>
      </w:r>
      <w:r w:rsidRPr="001C3DFE">
        <w:rPr>
          <w:sz w:val="24"/>
          <w:szCs w:val="24"/>
        </w:rPr>
        <w:t xml:space="preserve"> M.  </w:t>
      </w:r>
      <w:r w:rsidR="009D4EF6" w:rsidRPr="001C3DFE">
        <w:rPr>
          <w:sz w:val="24"/>
          <w:szCs w:val="24"/>
        </w:rPr>
        <w:t>- (</w:t>
      </w:r>
      <w:r w:rsidRPr="001C3DFE">
        <w:rPr>
          <w:sz w:val="24"/>
          <w:szCs w:val="24"/>
        </w:rPr>
        <w:t xml:space="preserve">902) 317-3777  </w:t>
      </w:r>
      <w:hyperlink r:id="rId25" w:history="1">
        <w:r w:rsidRPr="001C3DFE">
          <w:rPr>
            <w:rStyle w:val="Hyperlink"/>
            <w:sz w:val="24"/>
            <w:szCs w:val="24"/>
          </w:rPr>
          <w:t>macjosa@gmail.com</w:t>
        </w:r>
      </w:hyperlink>
    </w:p>
    <w:p w14:paraId="5B15229D" w14:textId="32E3B3FF" w:rsidR="00FC240E" w:rsidRPr="00FB7E49" w:rsidRDefault="00AC25D5" w:rsidP="00FC240E">
      <w:pPr>
        <w:autoSpaceDE w:val="0"/>
        <w:autoSpaceDN w:val="0"/>
        <w:adjustRightInd w:val="0"/>
        <w:spacing w:line="240" w:lineRule="auto"/>
        <w:rPr>
          <w:rFonts w:ascii="Arial" w:hAnsi="Arial" w:cs="Arial"/>
          <w:sz w:val="28"/>
          <w:szCs w:val="28"/>
        </w:rPr>
      </w:pPr>
      <w:r w:rsidRPr="001C3DFE">
        <w:rPr>
          <w:sz w:val="24"/>
          <w:szCs w:val="24"/>
        </w:rPr>
        <w:t xml:space="preserve">Corrections </w:t>
      </w:r>
      <w:r w:rsidR="00AA3ECE">
        <w:rPr>
          <w:sz w:val="24"/>
          <w:szCs w:val="24"/>
        </w:rPr>
        <w:t xml:space="preserve">Chair – </w:t>
      </w:r>
      <w:r w:rsidR="00520732" w:rsidRPr="001C3DFE">
        <w:rPr>
          <w:sz w:val="24"/>
          <w:szCs w:val="24"/>
        </w:rPr>
        <w:t xml:space="preserve">Joe M.  - (902) 317-3777  </w:t>
      </w:r>
      <w:hyperlink r:id="rId26" w:history="1">
        <w:r w:rsidR="00520732" w:rsidRPr="001C3DFE">
          <w:rPr>
            <w:rStyle w:val="Hyperlink"/>
            <w:sz w:val="24"/>
            <w:szCs w:val="24"/>
          </w:rPr>
          <w:t>macjosa@gmail.com</w:t>
        </w:r>
      </w:hyperlink>
    </w:p>
    <w:p w14:paraId="54DDBA59" w14:textId="0A74E5AC" w:rsidR="00AC25D5" w:rsidRPr="001C3DFE" w:rsidRDefault="00AC25D5" w:rsidP="00AC25D5">
      <w:pPr>
        <w:rPr>
          <w:sz w:val="24"/>
          <w:szCs w:val="24"/>
        </w:rPr>
      </w:pPr>
      <w:r w:rsidRPr="001C3DFE">
        <w:rPr>
          <w:sz w:val="24"/>
          <w:szCs w:val="24"/>
        </w:rPr>
        <w:t xml:space="preserve">Newsletter </w:t>
      </w:r>
      <w:r w:rsidR="00FC240E">
        <w:rPr>
          <w:sz w:val="24"/>
          <w:szCs w:val="24"/>
        </w:rPr>
        <w:t xml:space="preserve">Editor – </w:t>
      </w:r>
      <w:r w:rsidR="00A2471E">
        <w:rPr>
          <w:sz w:val="24"/>
          <w:szCs w:val="24"/>
        </w:rPr>
        <w:t>Robert T</w:t>
      </w:r>
      <w:r w:rsidRPr="001C3DFE">
        <w:rPr>
          <w:sz w:val="24"/>
          <w:szCs w:val="24"/>
        </w:rPr>
        <w:t xml:space="preserve">.  </w:t>
      </w:r>
      <w:r w:rsidR="009D4EF6" w:rsidRPr="001C3DFE">
        <w:rPr>
          <w:sz w:val="24"/>
          <w:szCs w:val="24"/>
        </w:rPr>
        <w:t>- (</w:t>
      </w:r>
      <w:r w:rsidRPr="001C3DFE">
        <w:rPr>
          <w:sz w:val="24"/>
          <w:szCs w:val="24"/>
        </w:rPr>
        <w:t xml:space="preserve">902) </w:t>
      </w:r>
      <w:r w:rsidR="004D25FB">
        <w:rPr>
          <w:sz w:val="24"/>
          <w:szCs w:val="24"/>
        </w:rPr>
        <w:t>5</w:t>
      </w:r>
      <w:r w:rsidR="00FC240E">
        <w:rPr>
          <w:sz w:val="24"/>
          <w:szCs w:val="24"/>
        </w:rPr>
        <w:t>7</w:t>
      </w:r>
      <w:r w:rsidR="00A2471E">
        <w:rPr>
          <w:sz w:val="24"/>
          <w:szCs w:val="24"/>
        </w:rPr>
        <w:t>8</w:t>
      </w:r>
      <w:r w:rsidR="00FC240E">
        <w:rPr>
          <w:sz w:val="24"/>
          <w:szCs w:val="24"/>
        </w:rPr>
        <w:t>-</w:t>
      </w:r>
      <w:r w:rsidR="000621BC">
        <w:rPr>
          <w:sz w:val="24"/>
          <w:szCs w:val="24"/>
        </w:rPr>
        <w:t>8619 rbtargett@hotmail.com</w:t>
      </w:r>
    </w:p>
    <w:p w14:paraId="5942D5F3" w14:textId="77777777" w:rsidR="00AC25D5" w:rsidRPr="001C3DFE" w:rsidRDefault="00AC25D5" w:rsidP="00AC25D5">
      <w:pPr>
        <w:rPr>
          <w:b/>
          <w:bCs/>
          <w:sz w:val="28"/>
          <w:szCs w:val="28"/>
          <w:u w:val="single"/>
        </w:rPr>
      </w:pPr>
      <w:r w:rsidRPr="001C3DFE">
        <w:rPr>
          <w:b/>
          <w:bCs/>
          <w:sz w:val="28"/>
          <w:szCs w:val="28"/>
          <w:u w:val="single"/>
        </w:rPr>
        <w:t>AREA 82 Officers:</w:t>
      </w:r>
    </w:p>
    <w:p w14:paraId="7416C183" w14:textId="77777777" w:rsidR="00AC25D5" w:rsidRPr="001C3DFE" w:rsidRDefault="00AC25D5" w:rsidP="00AC25D5">
      <w:pPr>
        <w:rPr>
          <w:sz w:val="24"/>
          <w:szCs w:val="24"/>
        </w:rPr>
      </w:pPr>
      <w:r w:rsidRPr="001C3DFE">
        <w:rPr>
          <w:sz w:val="24"/>
          <w:szCs w:val="24"/>
        </w:rPr>
        <w:t>GSD (</w:t>
      </w:r>
      <w:r w:rsidR="00D3041D">
        <w:rPr>
          <w:sz w:val="24"/>
          <w:szCs w:val="24"/>
        </w:rPr>
        <w:t>General Service Delegate)</w:t>
      </w:r>
      <w:r w:rsidR="009D4EF6" w:rsidRPr="001C3DFE">
        <w:rPr>
          <w:sz w:val="24"/>
          <w:szCs w:val="24"/>
        </w:rPr>
        <w:t xml:space="preserve"> - Gerry</w:t>
      </w:r>
      <w:r w:rsidRPr="001C3DFE">
        <w:rPr>
          <w:sz w:val="24"/>
          <w:szCs w:val="24"/>
        </w:rPr>
        <w:t xml:space="preserve"> W.  </w:t>
      </w:r>
      <w:r w:rsidR="009D4EF6" w:rsidRPr="001C3DFE">
        <w:rPr>
          <w:sz w:val="24"/>
          <w:szCs w:val="24"/>
        </w:rPr>
        <w:t>- (</w:t>
      </w:r>
      <w:r w:rsidRPr="001C3DFE">
        <w:rPr>
          <w:sz w:val="24"/>
          <w:szCs w:val="24"/>
        </w:rPr>
        <w:t xml:space="preserve">709) 330-5799  </w:t>
      </w:r>
      <w:hyperlink r:id="rId27" w:history="1">
        <w:r w:rsidR="00D3041D" w:rsidRPr="00C27167">
          <w:rPr>
            <w:rStyle w:val="Hyperlink"/>
            <w:sz w:val="24"/>
            <w:szCs w:val="24"/>
          </w:rPr>
          <w:t>gsd@area82aa.org</w:t>
        </w:r>
      </w:hyperlink>
    </w:p>
    <w:p w14:paraId="280AB08F" w14:textId="77777777" w:rsidR="00AC25D5" w:rsidRPr="00D3041D" w:rsidRDefault="00AC25D5" w:rsidP="00AC25D5">
      <w:pPr>
        <w:rPr>
          <w:sz w:val="24"/>
          <w:szCs w:val="24"/>
        </w:rPr>
      </w:pPr>
      <w:r w:rsidRPr="001C3DFE">
        <w:rPr>
          <w:sz w:val="24"/>
          <w:szCs w:val="24"/>
        </w:rPr>
        <w:t xml:space="preserve">Area </w:t>
      </w:r>
      <w:r w:rsidR="00D3041D">
        <w:rPr>
          <w:sz w:val="24"/>
          <w:szCs w:val="24"/>
        </w:rPr>
        <w:t>Chair – Anne B.</w:t>
      </w:r>
      <w:r w:rsidRPr="001C3DFE">
        <w:rPr>
          <w:sz w:val="24"/>
          <w:szCs w:val="24"/>
        </w:rPr>
        <w:t xml:space="preserve">  </w:t>
      </w:r>
      <w:r w:rsidR="009D4EF6" w:rsidRPr="00D3041D">
        <w:rPr>
          <w:sz w:val="24"/>
          <w:szCs w:val="24"/>
        </w:rPr>
        <w:t>- (</w:t>
      </w:r>
      <w:r w:rsidRPr="00D3041D">
        <w:rPr>
          <w:sz w:val="24"/>
          <w:szCs w:val="24"/>
        </w:rPr>
        <w:t xml:space="preserve">902) </w:t>
      </w:r>
      <w:r w:rsidR="00D3041D">
        <w:rPr>
          <w:sz w:val="24"/>
          <w:szCs w:val="24"/>
        </w:rPr>
        <w:t xml:space="preserve">890-6274 </w:t>
      </w:r>
      <w:r w:rsidRPr="00D3041D">
        <w:rPr>
          <w:sz w:val="24"/>
          <w:szCs w:val="24"/>
        </w:rPr>
        <w:t xml:space="preserve">  </w:t>
      </w:r>
      <w:hyperlink r:id="rId28" w:history="1">
        <w:r w:rsidRPr="00D3041D">
          <w:rPr>
            <w:rStyle w:val="Hyperlink"/>
            <w:sz w:val="24"/>
            <w:szCs w:val="24"/>
          </w:rPr>
          <w:t>chair@area82aa.org</w:t>
        </w:r>
      </w:hyperlink>
    </w:p>
    <w:p w14:paraId="3D241C11" w14:textId="77777777" w:rsidR="00AC25D5" w:rsidRPr="001C3DFE" w:rsidRDefault="00D3041D" w:rsidP="00AC25D5">
      <w:pPr>
        <w:rPr>
          <w:sz w:val="24"/>
          <w:szCs w:val="24"/>
        </w:rPr>
      </w:pPr>
      <w:r>
        <w:rPr>
          <w:sz w:val="24"/>
          <w:szCs w:val="24"/>
        </w:rPr>
        <w:t xml:space="preserve">Area </w:t>
      </w:r>
      <w:r w:rsidR="00AC25D5" w:rsidRPr="00D3041D">
        <w:rPr>
          <w:sz w:val="24"/>
          <w:szCs w:val="24"/>
        </w:rPr>
        <w:t>Secretary/</w:t>
      </w:r>
      <w:r w:rsidR="009D4EF6" w:rsidRPr="00D3041D">
        <w:rPr>
          <w:sz w:val="24"/>
          <w:szCs w:val="24"/>
        </w:rPr>
        <w:t xml:space="preserve">Registrar </w:t>
      </w:r>
      <w:r>
        <w:rPr>
          <w:sz w:val="24"/>
          <w:szCs w:val="24"/>
        </w:rPr>
        <w:t>–</w:t>
      </w:r>
      <w:r w:rsidR="009D4EF6" w:rsidRPr="00D3041D">
        <w:rPr>
          <w:sz w:val="24"/>
          <w:szCs w:val="24"/>
        </w:rPr>
        <w:t xml:space="preserve"> </w:t>
      </w:r>
      <w:r>
        <w:rPr>
          <w:sz w:val="24"/>
          <w:szCs w:val="24"/>
        </w:rPr>
        <w:t>Debbi C</w:t>
      </w:r>
      <w:r w:rsidR="00AC25D5" w:rsidRPr="00D3041D">
        <w:rPr>
          <w:sz w:val="24"/>
          <w:szCs w:val="24"/>
        </w:rPr>
        <w:t xml:space="preserve">.  </w:t>
      </w:r>
      <w:r w:rsidR="009D4EF6" w:rsidRPr="001C3DFE">
        <w:rPr>
          <w:sz w:val="24"/>
          <w:szCs w:val="24"/>
        </w:rPr>
        <w:t>- (</w:t>
      </w:r>
      <w:r w:rsidR="00AC25D5" w:rsidRPr="001C3DFE">
        <w:rPr>
          <w:sz w:val="24"/>
          <w:szCs w:val="24"/>
        </w:rPr>
        <w:t xml:space="preserve">902) </w:t>
      </w:r>
      <w:r>
        <w:rPr>
          <w:sz w:val="24"/>
          <w:szCs w:val="24"/>
        </w:rPr>
        <w:t>623-0828</w:t>
      </w:r>
      <w:r w:rsidR="00AC25D5" w:rsidRPr="001C3DFE">
        <w:rPr>
          <w:sz w:val="24"/>
          <w:szCs w:val="24"/>
        </w:rPr>
        <w:t xml:space="preserve">  </w:t>
      </w:r>
      <w:hyperlink r:id="rId29" w:history="1">
        <w:r w:rsidR="00AC25D5" w:rsidRPr="001C3DFE">
          <w:rPr>
            <w:rStyle w:val="Hyperlink"/>
            <w:sz w:val="24"/>
            <w:szCs w:val="24"/>
          </w:rPr>
          <w:t>secretary@area82aa.org</w:t>
        </w:r>
      </w:hyperlink>
    </w:p>
    <w:p w14:paraId="2D5581E8" w14:textId="77777777" w:rsidR="00AC25D5" w:rsidRPr="001C3DFE" w:rsidRDefault="00D3041D" w:rsidP="00AC25D5">
      <w:pPr>
        <w:rPr>
          <w:sz w:val="24"/>
          <w:szCs w:val="24"/>
        </w:rPr>
      </w:pPr>
      <w:r>
        <w:rPr>
          <w:sz w:val="24"/>
          <w:szCs w:val="24"/>
        </w:rPr>
        <w:t xml:space="preserve">Area </w:t>
      </w:r>
      <w:r w:rsidR="009D4EF6" w:rsidRPr="001C3DFE">
        <w:rPr>
          <w:sz w:val="24"/>
          <w:szCs w:val="24"/>
        </w:rPr>
        <w:t>Treasurer - Jocelyn</w:t>
      </w:r>
      <w:r w:rsidR="00282E9E">
        <w:rPr>
          <w:sz w:val="24"/>
          <w:szCs w:val="24"/>
        </w:rPr>
        <w:t xml:space="preserve"> I</w:t>
      </w:r>
      <w:r>
        <w:rPr>
          <w:sz w:val="24"/>
          <w:szCs w:val="24"/>
        </w:rPr>
        <w:t>. (709</w:t>
      </w:r>
      <w:r w:rsidR="00282E9E">
        <w:rPr>
          <w:sz w:val="24"/>
          <w:szCs w:val="24"/>
        </w:rPr>
        <w:t xml:space="preserve">) 636-0208  </w:t>
      </w:r>
      <w:hyperlink r:id="rId30" w:history="1">
        <w:r w:rsidR="00AC25D5" w:rsidRPr="001C3DFE">
          <w:rPr>
            <w:rStyle w:val="Hyperlink"/>
            <w:sz w:val="24"/>
            <w:szCs w:val="24"/>
          </w:rPr>
          <w:t>treasurer@area82aa.org</w:t>
        </w:r>
      </w:hyperlink>
    </w:p>
    <w:p w14:paraId="446570EE" w14:textId="77777777" w:rsidR="00AC25D5" w:rsidRPr="001C3DFE" w:rsidRDefault="00AC25D5" w:rsidP="00AC25D5">
      <w:pPr>
        <w:rPr>
          <w:sz w:val="24"/>
          <w:szCs w:val="24"/>
        </w:rPr>
      </w:pPr>
      <w:r w:rsidRPr="001C3DFE">
        <w:rPr>
          <w:sz w:val="24"/>
          <w:szCs w:val="24"/>
        </w:rPr>
        <w:t xml:space="preserve">Newfoundland &amp; Labrador </w:t>
      </w:r>
      <w:r w:rsidR="009D4EF6" w:rsidRPr="001C3DFE">
        <w:rPr>
          <w:sz w:val="24"/>
          <w:szCs w:val="24"/>
        </w:rPr>
        <w:t>Archivist -</w:t>
      </w:r>
      <w:r w:rsidR="00D3041D">
        <w:rPr>
          <w:sz w:val="24"/>
          <w:szCs w:val="24"/>
        </w:rPr>
        <w:t xml:space="preserve"> </w:t>
      </w:r>
      <w:hyperlink r:id="rId31" w:history="1">
        <w:r w:rsidRPr="001C3DFE">
          <w:rPr>
            <w:rStyle w:val="Hyperlink"/>
            <w:sz w:val="24"/>
            <w:szCs w:val="24"/>
          </w:rPr>
          <w:t>alt_gsd@area82aa.org</w:t>
        </w:r>
      </w:hyperlink>
    </w:p>
    <w:p w14:paraId="02AA3787" w14:textId="77777777" w:rsidR="00AC25D5" w:rsidRPr="001C3DFE" w:rsidRDefault="00AC25D5" w:rsidP="00AC25D5">
      <w:pPr>
        <w:rPr>
          <w:sz w:val="24"/>
          <w:szCs w:val="24"/>
        </w:rPr>
      </w:pPr>
      <w:r w:rsidRPr="001C3DFE">
        <w:rPr>
          <w:sz w:val="24"/>
          <w:szCs w:val="24"/>
        </w:rPr>
        <w:t xml:space="preserve">Nova Scotia </w:t>
      </w:r>
      <w:r w:rsidR="00D3041D">
        <w:rPr>
          <w:sz w:val="24"/>
          <w:szCs w:val="24"/>
        </w:rPr>
        <w:t>Archivist -</w:t>
      </w:r>
      <w:r w:rsidRPr="001C3DFE">
        <w:rPr>
          <w:sz w:val="24"/>
          <w:szCs w:val="24"/>
        </w:rPr>
        <w:t xml:space="preserve">  </w:t>
      </w:r>
      <w:hyperlink r:id="rId32" w:history="1">
        <w:r w:rsidRPr="001C3DFE">
          <w:rPr>
            <w:rStyle w:val="Hyperlink"/>
            <w:sz w:val="24"/>
            <w:szCs w:val="24"/>
          </w:rPr>
          <w:t>ns_archivist@area82aa.org</w:t>
        </w:r>
      </w:hyperlink>
    </w:p>
    <w:p w14:paraId="5720DA15" w14:textId="77777777" w:rsidR="00AC25D5" w:rsidRPr="001C3DFE" w:rsidRDefault="00AC25D5" w:rsidP="00AC25D5">
      <w:pPr>
        <w:rPr>
          <w:sz w:val="24"/>
          <w:szCs w:val="24"/>
        </w:rPr>
      </w:pPr>
      <w:r w:rsidRPr="001C3DFE">
        <w:rPr>
          <w:sz w:val="24"/>
          <w:szCs w:val="24"/>
        </w:rPr>
        <w:t xml:space="preserve">Area 82 </w:t>
      </w:r>
      <w:r w:rsidR="002A0D52" w:rsidRPr="001C3DFE">
        <w:rPr>
          <w:sz w:val="24"/>
          <w:szCs w:val="24"/>
        </w:rPr>
        <w:t xml:space="preserve">Webmaster </w:t>
      </w:r>
      <w:r w:rsidR="001A67EE" w:rsidRPr="001C3DFE">
        <w:rPr>
          <w:sz w:val="24"/>
          <w:szCs w:val="24"/>
        </w:rPr>
        <w:t>- (</w:t>
      </w:r>
      <w:r w:rsidRPr="001C3DFE">
        <w:rPr>
          <w:sz w:val="24"/>
          <w:szCs w:val="24"/>
        </w:rPr>
        <w:t xml:space="preserve">902) </w:t>
      </w:r>
      <w:r w:rsidR="0045312E">
        <w:rPr>
          <w:sz w:val="24"/>
          <w:szCs w:val="24"/>
        </w:rPr>
        <w:t>293</w:t>
      </w:r>
      <w:r w:rsidRPr="001C3DFE">
        <w:rPr>
          <w:sz w:val="24"/>
          <w:szCs w:val="24"/>
        </w:rPr>
        <w:t>-</w:t>
      </w:r>
      <w:r w:rsidR="0045312E">
        <w:rPr>
          <w:sz w:val="24"/>
          <w:szCs w:val="24"/>
        </w:rPr>
        <w:t>3117</w:t>
      </w:r>
      <w:r w:rsidR="00D3041D">
        <w:rPr>
          <w:sz w:val="24"/>
          <w:szCs w:val="24"/>
        </w:rPr>
        <w:t xml:space="preserve"> </w:t>
      </w:r>
      <w:hyperlink r:id="rId33" w:history="1">
        <w:r w:rsidRPr="001C3DFE">
          <w:rPr>
            <w:rStyle w:val="Hyperlink"/>
            <w:sz w:val="24"/>
            <w:szCs w:val="24"/>
          </w:rPr>
          <w:t>webmaster@area82aa.org</w:t>
        </w:r>
      </w:hyperlink>
    </w:p>
    <w:p w14:paraId="225B3FA2" w14:textId="77777777" w:rsidR="00AC25D5" w:rsidRPr="001C3DFE" w:rsidRDefault="00AC25D5" w:rsidP="00AC25D5">
      <w:pPr>
        <w:rPr>
          <w:b/>
          <w:bCs/>
          <w:sz w:val="28"/>
          <w:szCs w:val="28"/>
          <w:u w:val="single"/>
        </w:rPr>
      </w:pPr>
      <w:r w:rsidRPr="001C3DFE">
        <w:rPr>
          <w:b/>
          <w:bCs/>
          <w:sz w:val="28"/>
          <w:szCs w:val="28"/>
          <w:u w:val="single"/>
        </w:rPr>
        <w:t xml:space="preserve">District </w:t>
      </w:r>
      <w:r w:rsidR="001A67EE" w:rsidRPr="001C3DFE">
        <w:rPr>
          <w:b/>
          <w:bCs/>
          <w:sz w:val="28"/>
          <w:szCs w:val="28"/>
          <w:u w:val="single"/>
        </w:rPr>
        <w:t>9 (</w:t>
      </w:r>
      <w:r w:rsidRPr="001C3DFE">
        <w:rPr>
          <w:b/>
          <w:bCs/>
          <w:sz w:val="28"/>
          <w:szCs w:val="28"/>
          <w:u w:val="single"/>
        </w:rPr>
        <w:t xml:space="preserve">Industrial Cape Breton Area)  </w:t>
      </w:r>
    </w:p>
    <w:p w14:paraId="21A4F8D4" w14:textId="77777777" w:rsidR="00AC25D5" w:rsidRDefault="00AC25D5" w:rsidP="00AC25D5">
      <w:pPr>
        <w:rPr>
          <w:sz w:val="24"/>
          <w:szCs w:val="24"/>
        </w:rPr>
      </w:pPr>
      <w:r w:rsidRPr="001C3DFE">
        <w:rPr>
          <w:sz w:val="24"/>
          <w:szCs w:val="24"/>
        </w:rPr>
        <w:t xml:space="preserve">Telephone Answering </w:t>
      </w:r>
      <w:r w:rsidR="002A0D52" w:rsidRPr="001C3DFE">
        <w:rPr>
          <w:sz w:val="24"/>
          <w:szCs w:val="24"/>
        </w:rPr>
        <w:t>Service (</w:t>
      </w:r>
      <w:r w:rsidRPr="001C3DFE">
        <w:rPr>
          <w:sz w:val="24"/>
          <w:szCs w:val="24"/>
        </w:rPr>
        <w:t>902) 562-8019</w:t>
      </w:r>
    </w:p>
    <w:p w14:paraId="05357703" w14:textId="1AEC2841" w:rsidR="007E3C8A" w:rsidRDefault="007E3C8A" w:rsidP="004A2475">
      <w:pPr>
        <w:pStyle w:val="NormalWeb"/>
        <w:spacing w:before="0" w:beforeAutospacing="0" w:after="0" w:afterAutospacing="0"/>
        <w:rPr>
          <w:rFonts w:ascii="Tahoma" w:hAnsi="Tahoma" w:cs="Tahoma"/>
          <w:color w:val="242424"/>
          <w:sz w:val="20"/>
          <w:szCs w:val="20"/>
        </w:rPr>
      </w:pPr>
    </w:p>
    <w:p w14:paraId="2872E313" w14:textId="6DBB0494" w:rsidR="008A480E" w:rsidRDefault="008A480E">
      <w:r>
        <w:br w:type="page"/>
      </w:r>
    </w:p>
    <w:p w14:paraId="683B7DD0" w14:textId="794B2BAD" w:rsidR="007E3C8A" w:rsidRPr="007E3C8A" w:rsidRDefault="007E3C8A" w:rsidP="0053787C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800"/>
      </w:tblGrid>
      <w:tr w:rsidR="000A33A4" w:rsidRPr="000A33A4" w14:paraId="4B05C195" w14:textId="77777777" w:rsidTr="000A33A4">
        <w:tc>
          <w:tcPr>
            <w:tcW w:w="0" w:type="auto"/>
            <w:vAlign w:val="center"/>
            <w:hideMark/>
          </w:tcPr>
          <w:p w14:paraId="1DD33786" w14:textId="7E16BD1F" w:rsidR="000A33A4" w:rsidRPr="000A33A4" w:rsidRDefault="000A33A4" w:rsidP="000A33A4">
            <w:pPr>
              <w:spacing w:before="0" w:line="240" w:lineRule="auto"/>
              <w:rPr>
                <w:rFonts w:ascii="Tahoma" w:eastAsia="Times New Roman" w:hAnsi="Tahoma" w:cs="Tahoma"/>
                <w:color w:val="242424"/>
                <w:szCs w:val="20"/>
                <w:lang w:val="en-CA" w:eastAsia="en-CA"/>
              </w:rPr>
            </w:pPr>
          </w:p>
        </w:tc>
      </w:tr>
    </w:tbl>
    <w:p w14:paraId="4E707B87" w14:textId="77777777" w:rsidR="00AC25D5" w:rsidRPr="006E00B7" w:rsidRDefault="00AC25D5" w:rsidP="009D61A8">
      <w:pPr>
        <w:autoSpaceDE w:val="0"/>
        <w:autoSpaceDN w:val="0"/>
        <w:adjustRightInd w:val="0"/>
        <w:spacing w:before="0" w:line="240" w:lineRule="auto"/>
        <w:rPr>
          <w:b/>
          <w:bCs/>
          <w:sz w:val="28"/>
          <w:szCs w:val="28"/>
          <w:u w:val="single"/>
        </w:rPr>
      </w:pPr>
      <w:bookmarkStart w:id="4" w:name="_Hlk121420937"/>
      <w:r w:rsidRPr="006E00B7">
        <w:rPr>
          <w:b/>
          <w:bCs/>
          <w:sz w:val="28"/>
          <w:szCs w:val="28"/>
          <w:u w:val="single"/>
        </w:rPr>
        <w:t xml:space="preserve">CALENDAR OF EVENTS </w:t>
      </w:r>
    </w:p>
    <w:p w14:paraId="4C3FDB8F" w14:textId="77777777" w:rsidR="00AC25D5" w:rsidRDefault="001A67EE" w:rsidP="00AC25D5">
      <w:pPr>
        <w:rPr>
          <w:b/>
          <w:bCs/>
          <w:sz w:val="28"/>
          <w:szCs w:val="28"/>
          <w:u w:val="single"/>
        </w:rPr>
      </w:pPr>
      <w:r w:rsidRPr="00680AD4">
        <w:rPr>
          <w:b/>
          <w:bCs/>
          <w:sz w:val="28"/>
          <w:szCs w:val="28"/>
          <w:u w:val="single"/>
        </w:rPr>
        <w:t xml:space="preserve">BIRTHDAYS </w:t>
      </w:r>
      <w:r w:rsidR="009521EB" w:rsidRPr="00680AD4">
        <w:rPr>
          <w:b/>
          <w:bCs/>
          <w:sz w:val="28"/>
          <w:szCs w:val="28"/>
          <w:u w:val="single"/>
        </w:rPr>
        <w:t xml:space="preserve">/ </w:t>
      </w:r>
      <w:r w:rsidR="00AC6088" w:rsidRPr="00680AD4">
        <w:rPr>
          <w:b/>
          <w:bCs/>
          <w:sz w:val="28"/>
          <w:szCs w:val="28"/>
          <w:u w:val="single"/>
        </w:rPr>
        <w:t>ANNIVERSARIES / RECOGNITIONS</w:t>
      </w:r>
    </w:p>
    <w:p w14:paraId="48D6DDE8" w14:textId="77777777" w:rsidR="00A8033B" w:rsidRPr="00680AD4" w:rsidRDefault="00A8033B" w:rsidP="00AC25D5">
      <w:pPr>
        <w:rPr>
          <w:b/>
          <w:bCs/>
          <w:sz w:val="28"/>
          <w:szCs w:val="28"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30"/>
        <w:gridCol w:w="2678"/>
        <w:gridCol w:w="5282"/>
      </w:tblGrid>
      <w:tr w:rsidR="00A8033B" w14:paraId="2C14DBAB" w14:textId="77777777" w:rsidTr="00D26011">
        <w:tc>
          <w:tcPr>
            <w:tcW w:w="2830" w:type="dxa"/>
            <w:shd w:val="clear" w:color="auto" w:fill="FFFF00"/>
            <w:vAlign w:val="center"/>
          </w:tcPr>
          <w:p w14:paraId="760BE8C4" w14:textId="77777777" w:rsidR="00A8033B" w:rsidRPr="00A8033B" w:rsidRDefault="00A8033B" w:rsidP="00A8033B">
            <w:pPr>
              <w:rPr>
                <w:b/>
                <w:bCs/>
                <w:sz w:val="24"/>
                <w:szCs w:val="24"/>
              </w:rPr>
            </w:pPr>
            <w:r w:rsidRPr="00A8033B">
              <w:rPr>
                <w:b/>
                <w:bCs/>
                <w:sz w:val="24"/>
                <w:szCs w:val="24"/>
              </w:rPr>
              <w:t>DATE</w:t>
            </w:r>
          </w:p>
        </w:tc>
        <w:tc>
          <w:tcPr>
            <w:tcW w:w="2678" w:type="dxa"/>
            <w:shd w:val="clear" w:color="auto" w:fill="FFFF00"/>
            <w:vAlign w:val="center"/>
          </w:tcPr>
          <w:p w14:paraId="41ED9F17" w14:textId="06E19507" w:rsidR="00A8033B" w:rsidRPr="00A8033B" w:rsidRDefault="00A8033B" w:rsidP="00A8033B">
            <w:pPr>
              <w:rPr>
                <w:b/>
                <w:bCs/>
                <w:sz w:val="24"/>
                <w:szCs w:val="24"/>
              </w:rPr>
            </w:pPr>
            <w:proofErr w:type="gramStart"/>
            <w:r w:rsidRPr="00A8033B">
              <w:rPr>
                <w:b/>
                <w:bCs/>
                <w:sz w:val="24"/>
                <w:szCs w:val="24"/>
              </w:rPr>
              <w:t>GROUP</w:t>
            </w:r>
            <w:r w:rsidR="00461F90">
              <w:rPr>
                <w:b/>
                <w:bCs/>
                <w:sz w:val="24"/>
                <w:szCs w:val="24"/>
              </w:rPr>
              <w:t>(</w:t>
            </w:r>
            <w:proofErr w:type="gramEnd"/>
            <w:r w:rsidR="00461F90">
              <w:rPr>
                <w:b/>
                <w:bCs/>
                <w:sz w:val="24"/>
                <w:szCs w:val="24"/>
              </w:rPr>
              <w:t>See group address on Meeting Schedule Above)</w:t>
            </w:r>
          </w:p>
        </w:tc>
        <w:tc>
          <w:tcPr>
            <w:tcW w:w="5282" w:type="dxa"/>
            <w:shd w:val="clear" w:color="auto" w:fill="FFFF00"/>
            <w:vAlign w:val="center"/>
          </w:tcPr>
          <w:p w14:paraId="53FD00CF" w14:textId="77777777" w:rsidR="00A8033B" w:rsidRPr="00A8033B" w:rsidRDefault="00A8033B" w:rsidP="00A8033B">
            <w:pPr>
              <w:rPr>
                <w:b/>
                <w:bCs/>
                <w:sz w:val="24"/>
                <w:szCs w:val="24"/>
              </w:rPr>
            </w:pPr>
            <w:r w:rsidRPr="00A8033B">
              <w:rPr>
                <w:b/>
                <w:bCs/>
                <w:sz w:val="24"/>
                <w:szCs w:val="24"/>
              </w:rPr>
              <w:t>EVENT or MEMBER</w:t>
            </w:r>
          </w:p>
        </w:tc>
      </w:tr>
      <w:tr w:rsidR="002E1A23" w14:paraId="3B8114D0" w14:textId="77777777" w:rsidTr="00D26011">
        <w:tc>
          <w:tcPr>
            <w:tcW w:w="2830" w:type="dxa"/>
            <w:vAlign w:val="center"/>
          </w:tcPr>
          <w:p w14:paraId="694C0678" w14:textId="0B4FA983" w:rsidR="002E1A23" w:rsidRPr="004673FE" w:rsidRDefault="002E1A23" w:rsidP="002E1A23">
            <w:pPr>
              <w:rPr>
                <w:b/>
                <w:bCs/>
                <w:vertAlign w:val="superscript"/>
              </w:rPr>
            </w:pPr>
            <w:r>
              <w:rPr>
                <w:b/>
                <w:bCs/>
              </w:rPr>
              <w:t>April 24</w:t>
            </w:r>
            <w:r w:rsidRPr="004673FE">
              <w:rPr>
                <w:b/>
                <w:bCs/>
                <w:vertAlign w:val="superscript"/>
              </w:rPr>
              <w:t>th</w:t>
            </w:r>
          </w:p>
        </w:tc>
        <w:tc>
          <w:tcPr>
            <w:tcW w:w="2678" w:type="dxa"/>
            <w:vAlign w:val="center"/>
          </w:tcPr>
          <w:p w14:paraId="24A12946" w14:textId="0A26CFA6" w:rsidR="002E1A23" w:rsidRDefault="002E1A23" w:rsidP="002E1A23">
            <w:pPr>
              <w:rPr>
                <w:b/>
                <w:bCs/>
              </w:rPr>
            </w:pPr>
            <w:r>
              <w:rPr>
                <w:b/>
                <w:bCs/>
              </w:rPr>
              <w:t>Boisdale 7PM</w:t>
            </w:r>
          </w:p>
        </w:tc>
        <w:tc>
          <w:tcPr>
            <w:tcW w:w="5282" w:type="dxa"/>
            <w:vAlign w:val="center"/>
          </w:tcPr>
          <w:p w14:paraId="55B929AF" w14:textId="0DF8CA9B" w:rsidR="002E1A23" w:rsidRDefault="002E1A23" w:rsidP="002E1A23">
            <w:pPr>
              <w:rPr>
                <w:b/>
                <w:bCs/>
              </w:rPr>
            </w:pPr>
            <w:r>
              <w:rPr>
                <w:b/>
                <w:bCs/>
              </w:rPr>
              <w:t>Courtney H</w:t>
            </w:r>
          </w:p>
        </w:tc>
      </w:tr>
      <w:tr w:rsidR="002E1A23" w14:paraId="1AF09C2A" w14:textId="77777777" w:rsidTr="00D26011">
        <w:tc>
          <w:tcPr>
            <w:tcW w:w="2830" w:type="dxa"/>
            <w:vAlign w:val="center"/>
          </w:tcPr>
          <w:p w14:paraId="62083B2A" w14:textId="141C08E7" w:rsidR="002E1A23" w:rsidRDefault="002E1A23" w:rsidP="002E1A23">
            <w:pPr>
              <w:rPr>
                <w:b/>
                <w:bCs/>
              </w:rPr>
            </w:pPr>
          </w:p>
        </w:tc>
        <w:tc>
          <w:tcPr>
            <w:tcW w:w="2678" w:type="dxa"/>
            <w:vAlign w:val="center"/>
          </w:tcPr>
          <w:p w14:paraId="70D29EA9" w14:textId="6565F95B" w:rsidR="002E1A23" w:rsidRDefault="002E1A23" w:rsidP="002E1A23">
            <w:pPr>
              <w:rPr>
                <w:b/>
                <w:bCs/>
              </w:rPr>
            </w:pPr>
          </w:p>
        </w:tc>
        <w:tc>
          <w:tcPr>
            <w:tcW w:w="5282" w:type="dxa"/>
            <w:vAlign w:val="center"/>
          </w:tcPr>
          <w:p w14:paraId="5B1DA285" w14:textId="3AABA1AB" w:rsidR="002E1A23" w:rsidRDefault="002E1A23" w:rsidP="002E1A23">
            <w:pPr>
              <w:rPr>
                <w:b/>
                <w:bCs/>
              </w:rPr>
            </w:pPr>
          </w:p>
        </w:tc>
      </w:tr>
      <w:tr w:rsidR="002E1A23" w14:paraId="1CD4514B" w14:textId="77777777" w:rsidTr="00D26011">
        <w:tc>
          <w:tcPr>
            <w:tcW w:w="2830" w:type="dxa"/>
            <w:vAlign w:val="center"/>
          </w:tcPr>
          <w:p w14:paraId="19C7733D" w14:textId="262572E1" w:rsidR="002E1A23" w:rsidRDefault="002E1A23" w:rsidP="002E1A23">
            <w:pPr>
              <w:rPr>
                <w:b/>
                <w:bCs/>
              </w:rPr>
            </w:pPr>
          </w:p>
        </w:tc>
        <w:tc>
          <w:tcPr>
            <w:tcW w:w="2678" w:type="dxa"/>
            <w:vAlign w:val="center"/>
          </w:tcPr>
          <w:p w14:paraId="139C998B" w14:textId="7B9F379D" w:rsidR="002E1A23" w:rsidRDefault="002E1A23" w:rsidP="002E1A23">
            <w:pPr>
              <w:rPr>
                <w:b/>
                <w:bCs/>
              </w:rPr>
            </w:pPr>
          </w:p>
        </w:tc>
        <w:tc>
          <w:tcPr>
            <w:tcW w:w="5282" w:type="dxa"/>
            <w:vAlign w:val="center"/>
          </w:tcPr>
          <w:p w14:paraId="79BB2DAD" w14:textId="083530D6" w:rsidR="002E1A23" w:rsidRDefault="002E1A23" w:rsidP="002E1A23">
            <w:pPr>
              <w:rPr>
                <w:b/>
                <w:bCs/>
              </w:rPr>
            </w:pPr>
          </w:p>
        </w:tc>
      </w:tr>
      <w:tr w:rsidR="002E1A23" w14:paraId="76C37BD5" w14:textId="77777777" w:rsidTr="00D26011">
        <w:tc>
          <w:tcPr>
            <w:tcW w:w="2830" w:type="dxa"/>
            <w:vAlign w:val="center"/>
          </w:tcPr>
          <w:p w14:paraId="1BA3B48D" w14:textId="4F600901" w:rsidR="002E1A23" w:rsidRDefault="002E1A23" w:rsidP="002E1A23">
            <w:pPr>
              <w:rPr>
                <w:b/>
                <w:bCs/>
              </w:rPr>
            </w:pPr>
          </w:p>
        </w:tc>
        <w:tc>
          <w:tcPr>
            <w:tcW w:w="2678" w:type="dxa"/>
            <w:vAlign w:val="center"/>
          </w:tcPr>
          <w:p w14:paraId="72524F06" w14:textId="0894CBED" w:rsidR="002E1A23" w:rsidRDefault="002E1A23" w:rsidP="002E1A23">
            <w:pPr>
              <w:rPr>
                <w:b/>
                <w:bCs/>
              </w:rPr>
            </w:pPr>
          </w:p>
        </w:tc>
        <w:tc>
          <w:tcPr>
            <w:tcW w:w="5282" w:type="dxa"/>
            <w:vAlign w:val="center"/>
          </w:tcPr>
          <w:p w14:paraId="5AAE9629" w14:textId="05B4EA7F" w:rsidR="002E1A23" w:rsidRDefault="002E1A23" w:rsidP="002E1A23">
            <w:pPr>
              <w:rPr>
                <w:b/>
                <w:bCs/>
              </w:rPr>
            </w:pPr>
          </w:p>
        </w:tc>
      </w:tr>
      <w:tr w:rsidR="002E1A23" w14:paraId="0AED7E05" w14:textId="77777777" w:rsidTr="00D26011">
        <w:tc>
          <w:tcPr>
            <w:tcW w:w="2830" w:type="dxa"/>
            <w:vAlign w:val="center"/>
          </w:tcPr>
          <w:p w14:paraId="51922FC1" w14:textId="262DF65B" w:rsidR="002E1A23" w:rsidRDefault="002E1A23" w:rsidP="002E1A23">
            <w:pPr>
              <w:rPr>
                <w:b/>
                <w:bCs/>
              </w:rPr>
            </w:pPr>
          </w:p>
        </w:tc>
        <w:tc>
          <w:tcPr>
            <w:tcW w:w="2678" w:type="dxa"/>
            <w:vAlign w:val="center"/>
          </w:tcPr>
          <w:p w14:paraId="703EE444" w14:textId="4F8E6E65" w:rsidR="002E1A23" w:rsidRDefault="002E1A23" w:rsidP="002E1A23">
            <w:pPr>
              <w:rPr>
                <w:b/>
                <w:bCs/>
              </w:rPr>
            </w:pPr>
          </w:p>
        </w:tc>
        <w:tc>
          <w:tcPr>
            <w:tcW w:w="5282" w:type="dxa"/>
            <w:vAlign w:val="center"/>
          </w:tcPr>
          <w:p w14:paraId="37C7E6C9" w14:textId="32465743" w:rsidR="002E1A23" w:rsidRDefault="002E1A23" w:rsidP="002E1A23">
            <w:pPr>
              <w:rPr>
                <w:b/>
                <w:bCs/>
              </w:rPr>
            </w:pPr>
          </w:p>
        </w:tc>
      </w:tr>
      <w:tr w:rsidR="002E1A23" w14:paraId="0240AFF9" w14:textId="77777777" w:rsidTr="00D26011">
        <w:tc>
          <w:tcPr>
            <w:tcW w:w="2830" w:type="dxa"/>
            <w:vAlign w:val="center"/>
          </w:tcPr>
          <w:p w14:paraId="1D0C937E" w14:textId="68D93298" w:rsidR="002E1A23" w:rsidRDefault="002E1A23" w:rsidP="002E1A23">
            <w:pPr>
              <w:rPr>
                <w:b/>
                <w:bCs/>
              </w:rPr>
            </w:pPr>
          </w:p>
        </w:tc>
        <w:tc>
          <w:tcPr>
            <w:tcW w:w="2678" w:type="dxa"/>
            <w:vAlign w:val="center"/>
          </w:tcPr>
          <w:p w14:paraId="06831B33" w14:textId="4F757A14" w:rsidR="002E1A23" w:rsidRDefault="002E1A23" w:rsidP="002E1A23">
            <w:pPr>
              <w:rPr>
                <w:b/>
                <w:bCs/>
              </w:rPr>
            </w:pPr>
          </w:p>
        </w:tc>
        <w:tc>
          <w:tcPr>
            <w:tcW w:w="5282" w:type="dxa"/>
            <w:vAlign w:val="center"/>
          </w:tcPr>
          <w:p w14:paraId="6EB71F82" w14:textId="4C50B67B" w:rsidR="002E1A23" w:rsidRDefault="002E1A23" w:rsidP="002E1A23">
            <w:pPr>
              <w:rPr>
                <w:b/>
                <w:bCs/>
              </w:rPr>
            </w:pPr>
          </w:p>
        </w:tc>
      </w:tr>
      <w:tr w:rsidR="002E1A23" w14:paraId="5F9F83AF" w14:textId="77777777" w:rsidTr="00D26011">
        <w:tc>
          <w:tcPr>
            <w:tcW w:w="2830" w:type="dxa"/>
            <w:vAlign w:val="center"/>
          </w:tcPr>
          <w:p w14:paraId="44728B85" w14:textId="21287F7B" w:rsidR="002E1A23" w:rsidRDefault="002E1A23" w:rsidP="002E1A23">
            <w:pPr>
              <w:rPr>
                <w:b/>
                <w:bCs/>
              </w:rPr>
            </w:pPr>
          </w:p>
        </w:tc>
        <w:tc>
          <w:tcPr>
            <w:tcW w:w="2678" w:type="dxa"/>
            <w:vAlign w:val="center"/>
          </w:tcPr>
          <w:p w14:paraId="795F51F1" w14:textId="40D0B124" w:rsidR="002E1A23" w:rsidRDefault="002E1A23" w:rsidP="002E1A23">
            <w:pPr>
              <w:rPr>
                <w:b/>
                <w:bCs/>
              </w:rPr>
            </w:pPr>
          </w:p>
        </w:tc>
        <w:tc>
          <w:tcPr>
            <w:tcW w:w="5282" w:type="dxa"/>
            <w:vAlign w:val="center"/>
          </w:tcPr>
          <w:p w14:paraId="58D78894" w14:textId="6F76EF8C" w:rsidR="002E1A23" w:rsidRDefault="002E1A23" w:rsidP="002E1A23">
            <w:pPr>
              <w:rPr>
                <w:b/>
                <w:bCs/>
              </w:rPr>
            </w:pPr>
          </w:p>
        </w:tc>
      </w:tr>
      <w:tr w:rsidR="002E1A23" w14:paraId="10563C80" w14:textId="77777777" w:rsidTr="00D26011">
        <w:tc>
          <w:tcPr>
            <w:tcW w:w="2830" w:type="dxa"/>
            <w:vAlign w:val="center"/>
          </w:tcPr>
          <w:p w14:paraId="40A7A985" w14:textId="2E66ABC6" w:rsidR="002E1A23" w:rsidRDefault="002E1A23" w:rsidP="002E1A23">
            <w:pPr>
              <w:rPr>
                <w:b/>
                <w:bCs/>
              </w:rPr>
            </w:pPr>
          </w:p>
        </w:tc>
        <w:tc>
          <w:tcPr>
            <w:tcW w:w="2678" w:type="dxa"/>
            <w:vAlign w:val="center"/>
          </w:tcPr>
          <w:p w14:paraId="7B1F2835" w14:textId="5F85E31D" w:rsidR="002E1A23" w:rsidRDefault="002E1A23" w:rsidP="002E1A23">
            <w:pPr>
              <w:rPr>
                <w:b/>
                <w:bCs/>
              </w:rPr>
            </w:pPr>
          </w:p>
        </w:tc>
        <w:tc>
          <w:tcPr>
            <w:tcW w:w="5282" w:type="dxa"/>
            <w:vAlign w:val="center"/>
          </w:tcPr>
          <w:p w14:paraId="755671BC" w14:textId="75231FBF" w:rsidR="002E1A23" w:rsidRDefault="002E1A23" w:rsidP="002E1A23">
            <w:pPr>
              <w:rPr>
                <w:b/>
                <w:bCs/>
              </w:rPr>
            </w:pPr>
          </w:p>
        </w:tc>
      </w:tr>
      <w:tr w:rsidR="002E1A23" w14:paraId="10A74023" w14:textId="77777777" w:rsidTr="00D26011">
        <w:tc>
          <w:tcPr>
            <w:tcW w:w="2830" w:type="dxa"/>
            <w:vAlign w:val="center"/>
          </w:tcPr>
          <w:p w14:paraId="058BBC53" w14:textId="23DF17DB" w:rsidR="002E1A23" w:rsidRDefault="002E1A23" w:rsidP="002E1A23">
            <w:pPr>
              <w:rPr>
                <w:b/>
                <w:bCs/>
              </w:rPr>
            </w:pPr>
          </w:p>
        </w:tc>
        <w:tc>
          <w:tcPr>
            <w:tcW w:w="2678" w:type="dxa"/>
            <w:vAlign w:val="center"/>
          </w:tcPr>
          <w:p w14:paraId="5CC47745" w14:textId="62F67478" w:rsidR="002E1A23" w:rsidRDefault="002E1A23" w:rsidP="002E1A23">
            <w:pPr>
              <w:rPr>
                <w:b/>
                <w:bCs/>
              </w:rPr>
            </w:pPr>
          </w:p>
        </w:tc>
        <w:tc>
          <w:tcPr>
            <w:tcW w:w="5282" w:type="dxa"/>
            <w:vAlign w:val="center"/>
          </w:tcPr>
          <w:p w14:paraId="782077F7" w14:textId="54EEA9D7" w:rsidR="002E1A23" w:rsidRDefault="002E1A23" w:rsidP="002E1A23">
            <w:pPr>
              <w:rPr>
                <w:b/>
                <w:bCs/>
              </w:rPr>
            </w:pPr>
          </w:p>
        </w:tc>
      </w:tr>
      <w:tr w:rsidR="002E1A23" w14:paraId="2DF05EAB" w14:textId="77777777" w:rsidTr="00D26011">
        <w:tc>
          <w:tcPr>
            <w:tcW w:w="2830" w:type="dxa"/>
            <w:vAlign w:val="center"/>
          </w:tcPr>
          <w:p w14:paraId="7B542680" w14:textId="23BC8ADA" w:rsidR="002E1A23" w:rsidRPr="00A8033B" w:rsidRDefault="002E1A23" w:rsidP="002E1A23">
            <w:pPr>
              <w:rPr>
                <w:b/>
                <w:bCs/>
              </w:rPr>
            </w:pPr>
          </w:p>
        </w:tc>
        <w:tc>
          <w:tcPr>
            <w:tcW w:w="2678" w:type="dxa"/>
            <w:vAlign w:val="center"/>
          </w:tcPr>
          <w:p w14:paraId="6655E7A5" w14:textId="77AF8635" w:rsidR="002E1A23" w:rsidRPr="00A8033B" w:rsidRDefault="002E1A23" w:rsidP="002E1A23">
            <w:pPr>
              <w:rPr>
                <w:b/>
                <w:bCs/>
              </w:rPr>
            </w:pPr>
          </w:p>
        </w:tc>
        <w:tc>
          <w:tcPr>
            <w:tcW w:w="5282" w:type="dxa"/>
            <w:vAlign w:val="center"/>
          </w:tcPr>
          <w:p w14:paraId="08A49B8E" w14:textId="15C9BEF5" w:rsidR="002E1A23" w:rsidRPr="00A8033B" w:rsidRDefault="002E1A23" w:rsidP="002E1A23">
            <w:pPr>
              <w:rPr>
                <w:b/>
                <w:bCs/>
              </w:rPr>
            </w:pPr>
          </w:p>
        </w:tc>
      </w:tr>
      <w:tr w:rsidR="002E1A23" w14:paraId="3814903C" w14:textId="77777777" w:rsidTr="00D26011">
        <w:tc>
          <w:tcPr>
            <w:tcW w:w="2830" w:type="dxa"/>
            <w:vAlign w:val="center"/>
          </w:tcPr>
          <w:p w14:paraId="796C95EB" w14:textId="2902D612" w:rsidR="002E1A23" w:rsidRPr="00A8033B" w:rsidRDefault="002E1A23" w:rsidP="002E1A23">
            <w:pPr>
              <w:rPr>
                <w:b/>
                <w:bCs/>
              </w:rPr>
            </w:pPr>
          </w:p>
        </w:tc>
        <w:tc>
          <w:tcPr>
            <w:tcW w:w="2678" w:type="dxa"/>
            <w:vAlign w:val="center"/>
          </w:tcPr>
          <w:p w14:paraId="55C0435E" w14:textId="275744DA" w:rsidR="002E1A23" w:rsidRPr="00A8033B" w:rsidRDefault="002E1A23" w:rsidP="002E1A23">
            <w:pPr>
              <w:rPr>
                <w:b/>
                <w:bCs/>
              </w:rPr>
            </w:pPr>
          </w:p>
        </w:tc>
        <w:tc>
          <w:tcPr>
            <w:tcW w:w="5282" w:type="dxa"/>
            <w:vAlign w:val="center"/>
          </w:tcPr>
          <w:p w14:paraId="4BE555AC" w14:textId="768C259B" w:rsidR="002E1A23" w:rsidRPr="00A8033B" w:rsidRDefault="002E1A23" w:rsidP="002E1A23">
            <w:pPr>
              <w:rPr>
                <w:b/>
                <w:bCs/>
              </w:rPr>
            </w:pPr>
          </w:p>
        </w:tc>
      </w:tr>
      <w:tr w:rsidR="002E1A23" w14:paraId="43C79C62" w14:textId="77777777" w:rsidTr="00D26011">
        <w:tc>
          <w:tcPr>
            <w:tcW w:w="2830" w:type="dxa"/>
            <w:vAlign w:val="center"/>
          </w:tcPr>
          <w:p w14:paraId="3DB5498F" w14:textId="77777777" w:rsidR="002E1A23" w:rsidRPr="00A8033B" w:rsidRDefault="002E1A23" w:rsidP="002E1A23">
            <w:pPr>
              <w:rPr>
                <w:b/>
                <w:bCs/>
              </w:rPr>
            </w:pPr>
          </w:p>
        </w:tc>
        <w:tc>
          <w:tcPr>
            <w:tcW w:w="2678" w:type="dxa"/>
            <w:vAlign w:val="center"/>
          </w:tcPr>
          <w:p w14:paraId="6ED3CD89" w14:textId="77777777" w:rsidR="002E1A23" w:rsidRPr="00A8033B" w:rsidRDefault="002E1A23" w:rsidP="002E1A23">
            <w:pPr>
              <w:rPr>
                <w:b/>
                <w:bCs/>
              </w:rPr>
            </w:pPr>
          </w:p>
        </w:tc>
        <w:tc>
          <w:tcPr>
            <w:tcW w:w="5282" w:type="dxa"/>
            <w:vAlign w:val="center"/>
          </w:tcPr>
          <w:p w14:paraId="4E80F1C3" w14:textId="77777777" w:rsidR="002E1A23" w:rsidRPr="00A8033B" w:rsidRDefault="002E1A23" w:rsidP="002E1A23">
            <w:pPr>
              <w:rPr>
                <w:b/>
                <w:bCs/>
              </w:rPr>
            </w:pPr>
          </w:p>
        </w:tc>
      </w:tr>
      <w:tr w:rsidR="002E1A23" w14:paraId="6C01B2E3" w14:textId="77777777" w:rsidTr="00D26011">
        <w:tc>
          <w:tcPr>
            <w:tcW w:w="2830" w:type="dxa"/>
            <w:vAlign w:val="center"/>
          </w:tcPr>
          <w:p w14:paraId="07EE2518" w14:textId="77777777" w:rsidR="002E1A23" w:rsidRDefault="002E1A23" w:rsidP="002E1A23">
            <w:pPr>
              <w:rPr>
                <w:b/>
                <w:bCs/>
              </w:rPr>
            </w:pPr>
          </w:p>
        </w:tc>
        <w:tc>
          <w:tcPr>
            <w:tcW w:w="2678" w:type="dxa"/>
            <w:vAlign w:val="center"/>
          </w:tcPr>
          <w:p w14:paraId="5611AE48" w14:textId="77777777" w:rsidR="002E1A23" w:rsidRDefault="002E1A23" w:rsidP="002E1A23">
            <w:pPr>
              <w:rPr>
                <w:b/>
                <w:bCs/>
              </w:rPr>
            </w:pPr>
          </w:p>
        </w:tc>
        <w:tc>
          <w:tcPr>
            <w:tcW w:w="5282" w:type="dxa"/>
            <w:vAlign w:val="center"/>
          </w:tcPr>
          <w:p w14:paraId="7F57F291" w14:textId="77777777" w:rsidR="002E1A23" w:rsidRDefault="002E1A23" w:rsidP="002E1A23">
            <w:pPr>
              <w:rPr>
                <w:b/>
                <w:bCs/>
              </w:rPr>
            </w:pPr>
          </w:p>
        </w:tc>
      </w:tr>
      <w:tr w:rsidR="002E1A23" w14:paraId="67FECDAF" w14:textId="77777777" w:rsidTr="00D26011">
        <w:tc>
          <w:tcPr>
            <w:tcW w:w="2830" w:type="dxa"/>
            <w:vAlign w:val="center"/>
          </w:tcPr>
          <w:p w14:paraId="1838A561" w14:textId="283F27E6" w:rsidR="002E1A23" w:rsidRPr="00A8033B" w:rsidRDefault="002E1A23" w:rsidP="002E1A23">
            <w:pPr>
              <w:rPr>
                <w:b/>
                <w:bCs/>
              </w:rPr>
            </w:pPr>
          </w:p>
        </w:tc>
        <w:tc>
          <w:tcPr>
            <w:tcW w:w="2678" w:type="dxa"/>
            <w:vAlign w:val="center"/>
          </w:tcPr>
          <w:p w14:paraId="502D37E7" w14:textId="77777777" w:rsidR="002E1A23" w:rsidRPr="00A8033B" w:rsidRDefault="002E1A23" w:rsidP="002E1A23">
            <w:pPr>
              <w:rPr>
                <w:b/>
                <w:bCs/>
              </w:rPr>
            </w:pPr>
          </w:p>
        </w:tc>
        <w:tc>
          <w:tcPr>
            <w:tcW w:w="5282" w:type="dxa"/>
            <w:vAlign w:val="center"/>
          </w:tcPr>
          <w:p w14:paraId="71C68590" w14:textId="77777777" w:rsidR="002E1A23" w:rsidRPr="00A8033B" w:rsidRDefault="002E1A23" w:rsidP="002E1A23">
            <w:pPr>
              <w:rPr>
                <w:b/>
                <w:bCs/>
              </w:rPr>
            </w:pPr>
          </w:p>
        </w:tc>
      </w:tr>
      <w:tr w:rsidR="002E1A23" w14:paraId="2FC69454" w14:textId="77777777" w:rsidTr="00D26011">
        <w:tc>
          <w:tcPr>
            <w:tcW w:w="2830" w:type="dxa"/>
            <w:vAlign w:val="center"/>
          </w:tcPr>
          <w:p w14:paraId="3525B3D4" w14:textId="77777777" w:rsidR="002E1A23" w:rsidRPr="00A8033B" w:rsidRDefault="002E1A23" w:rsidP="002E1A23">
            <w:pPr>
              <w:rPr>
                <w:b/>
                <w:bCs/>
              </w:rPr>
            </w:pPr>
          </w:p>
        </w:tc>
        <w:tc>
          <w:tcPr>
            <w:tcW w:w="2678" w:type="dxa"/>
            <w:vAlign w:val="center"/>
          </w:tcPr>
          <w:p w14:paraId="02708C29" w14:textId="77777777" w:rsidR="002E1A23" w:rsidRPr="00A8033B" w:rsidRDefault="002E1A23" w:rsidP="002E1A23">
            <w:pPr>
              <w:rPr>
                <w:b/>
                <w:bCs/>
              </w:rPr>
            </w:pPr>
          </w:p>
        </w:tc>
        <w:tc>
          <w:tcPr>
            <w:tcW w:w="5282" w:type="dxa"/>
            <w:vAlign w:val="center"/>
          </w:tcPr>
          <w:p w14:paraId="32BDA097" w14:textId="77777777" w:rsidR="002E1A23" w:rsidRPr="00A8033B" w:rsidRDefault="002E1A23" w:rsidP="002E1A23">
            <w:pPr>
              <w:rPr>
                <w:b/>
                <w:bCs/>
              </w:rPr>
            </w:pPr>
          </w:p>
        </w:tc>
      </w:tr>
      <w:tr w:rsidR="002E1A23" w14:paraId="2A15C3C6" w14:textId="77777777" w:rsidTr="00D26011">
        <w:tc>
          <w:tcPr>
            <w:tcW w:w="2830" w:type="dxa"/>
            <w:vAlign w:val="center"/>
          </w:tcPr>
          <w:p w14:paraId="70353254" w14:textId="77777777" w:rsidR="002E1A23" w:rsidRPr="00A8033B" w:rsidRDefault="002E1A23" w:rsidP="002E1A23">
            <w:pPr>
              <w:rPr>
                <w:b/>
                <w:bCs/>
              </w:rPr>
            </w:pPr>
          </w:p>
        </w:tc>
        <w:tc>
          <w:tcPr>
            <w:tcW w:w="2678" w:type="dxa"/>
            <w:vAlign w:val="center"/>
          </w:tcPr>
          <w:p w14:paraId="43D8BC39" w14:textId="77777777" w:rsidR="002E1A23" w:rsidRPr="00A8033B" w:rsidRDefault="002E1A23" w:rsidP="002E1A23">
            <w:pPr>
              <w:rPr>
                <w:b/>
                <w:bCs/>
              </w:rPr>
            </w:pPr>
          </w:p>
        </w:tc>
        <w:tc>
          <w:tcPr>
            <w:tcW w:w="5282" w:type="dxa"/>
            <w:vAlign w:val="center"/>
          </w:tcPr>
          <w:p w14:paraId="6CB9AC59" w14:textId="77777777" w:rsidR="002E1A23" w:rsidRPr="00A8033B" w:rsidRDefault="002E1A23" w:rsidP="002E1A23">
            <w:pPr>
              <w:rPr>
                <w:b/>
                <w:bCs/>
              </w:rPr>
            </w:pPr>
          </w:p>
        </w:tc>
      </w:tr>
      <w:bookmarkEnd w:id="4"/>
    </w:tbl>
    <w:tbl>
      <w:tblPr>
        <w:tblW w:w="0" w:type="auto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60"/>
      </w:tblGrid>
      <w:tr w:rsidR="00344973" w:rsidRPr="00344973" w14:paraId="0784C097" w14:textId="77777777" w:rsidTr="00257C92">
        <w:trPr>
          <w:tblCellSpacing w:w="0" w:type="dxa"/>
        </w:trPr>
        <w:tc>
          <w:tcPr>
            <w:tcW w:w="9360" w:type="dxa"/>
            <w:shd w:val="clear" w:color="auto" w:fill="FFFFFF"/>
            <w:hideMark/>
          </w:tcPr>
          <w:p w14:paraId="48628B3F" w14:textId="241674C8" w:rsidR="00344973" w:rsidRPr="00344973" w:rsidRDefault="00344973" w:rsidP="00344973">
            <w:pPr>
              <w:spacing w:before="0" w:line="240" w:lineRule="auto"/>
              <w:jc w:val="center"/>
              <w:rPr>
                <w:rFonts w:ascii="Tahoma" w:eastAsia="Times New Roman" w:hAnsi="Tahoma" w:cs="Tahoma"/>
                <w:color w:val="242424"/>
                <w:szCs w:val="20"/>
                <w:lang w:val="en-CA" w:eastAsia="en-CA"/>
              </w:rPr>
            </w:pPr>
          </w:p>
        </w:tc>
      </w:tr>
    </w:tbl>
    <w:p w14:paraId="75DDC75B" w14:textId="77777777" w:rsidR="006F3735" w:rsidRPr="006F3735" w:rsidRDefault="006F3735" w:rsidP="006F3735">
      <w:pPr>
        <w:spacing w:before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val="en-CA" w:eastAsia="en-CA"/>
        </w:rPr>
      </w:pPr>
    </w:p>
    <w:p w14:paraId="3EA7900C" w14:textId="7130281D" w:rsidR="00257C92" w:rsidRPr="00257C92" w:rsidRDefault="00257C92" w:rsidP="00257C92">
      <w:pPr>
        <w:tabs>
          <w:tab w:val="left" w:pos="9750"/>
        </w:tabs>
        <w:rPr>
          <w:lang w:val="en-CA"/>
        </w:rPr>
      </w:pPr>
    </w:p>
    <w:sectPr w:rsidR="00257C92" w:rsidRPr="00257C92" w:rsidSect="007465E2">
      <w:footerReference w:type="default" r:id="rId34"/>
      <w:footerReference w:type="first" r:id="rId35"/>
      <w:pgSz w:w="12240" w:h="15840" w:code="1"/>
      <w:pgMar w:top="720" w:right="720" w:bottom="720" w:left="720" w:header="720" w:footer="289" w:gutter="0"/>
      <w:pgBorders w:offsetFrom="page">
        <w:top w:val="thinThickThinSmallGap" w:sz="24" w:space="31" w:color="auto"/>
        <w:left w:val="thinThickThinSmallGap" w:sz="24" w:space="24" w:color="auto"/>
        <w:bottom w:val="thinThickThinSmallGap" w:sz="24" w:space="31" w:color="auto"/>
        <w:right w:val="thinThickThinSmallGap" w:sz="24" w:space="24" w:color="auto"/>
      </w:pgBorders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59A3955" w14:textId="77777777" w:rsidR="007465E2" w:rsidRDefault="007465E2" w:rsidP="002719D0">
      <w:pPr>
        <w:spacing w:before="0" w:line="240" w:lineRule="auto"/>
      </w:pPr>
      <w:r>
        <w:separator/>
      </w:r>
    </w:p>
  </w:endnote>
  <w:endnote w:type="continuationSeparator" w:id="0">
    <w:p w14:paraId="1240CFF3" w14:textId="77777777" w:rsidR="007465E2" w:rsidRDefault="007465E2" w:rsidP="002719D0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venir Next LT Pro">
    <w:charset w:val="00"/>
    <w:family w:val="swiss"/>
    <w:pitch w:val="variable"/>
    <w:sig w:usb0="800000EF" w:usb1="5000204A" w:usb2="00000000" w:usb3="00000000" w:csb0="00000093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venirNext LT Pro Light">
    <w:altName w:val="Calibri"/>
    <w:charset w:val="00"/>
    <w:family w:val="swiss"/>
    <w:pitch w:val="variable"/>
    <w:sig w:usb0="00000007" w:usb1="00000000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 CENA">
    <w:altName w:val="Comic Sans MS"/>
    <w:charset w:val="00"/>
    <w:family w:val="auto"/>
    <w:pitch w:val="variable"/>
    <w:sig w:usb0="8000002F" w:usb1="0000000A" w:usb2="00000000" w:usb3="00000000" w:csb0="00000001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213859965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20AE04D" w14:textId="77777777" w:rsidR="00FA7FBD" w:rsidRDefault="00EE27A9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D649F"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14:paraId="764B8DB6" w14:textId="77777777" w:rsidR="00FA7FBD" w:rsidRPr="004D1192" w:rsidRDefault="00FA7FBD">
    <w:pPr>
      <w:pStyle w:val="Footer"/>
      <w:rPr>
        <w:lang w:val="en-CA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40079016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C7B4D34" w14:textId="77777777" w:rsidR="00FA7FBD" w:rsidRDefault="00EE27A9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D649F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314DB46F" w14:textId="77777777" w:rsidR="00FA7FBD" w:rsidRDefault="00FA7FB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FB789A0" w14:textId="77777777" w:rsidR="007465E2" w:rsidRDefault="007465E2" w:rsidP="002719D0">
      <w:pPr>
        <w:spacing w:before="0" w:line="240" w:lineRule="auto"/>
      </w:pPr>
      <w:r>
        <w:separator/>
      </w:r>
    </w:p>
  </w:footnote>
  <w:footnote w:type="continuationSeparator" w:id="0">
    <w:p w14:paraId="4CBF71EE" w14:textId="77777777" w:rsidR="007465E2" w:rsidRDefault="007465E2" w:rsidP="002719D0">
      <w:pPr>
        <w:spacing w:before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BE6207A"/>
    <w:multiLevelType w:val="multilevel"/>
    <w:tmpl w:val="23C210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3900DDC"/>
    <w:multiLevelType w:val="hybridMultilevel"/>
    <w:tmpl w:val="BA04BC4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3769C5"/>
    <w:multiLevelType w:val="hybridMultilevel"/>
    <w:tmpl w:val="0BF4146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04655C9"/>
    <w:multiLevelType w:val="hybridMultilevel"/>
    <w:tmpl w:val="A31254D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3F937E4"/>
    <w:multiLevelType w:val="multilevel"/>
    <w:tmpl w:val="B74672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13F48B4"/>
    <w:multiLevelType w:val="hybridMultilevel"/>
    <w:tmpl w:val="C8FE420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4682892">
    <w:abstractNumId w:val="2"/>
  </w:num>
  <w:num w:numId="2" w16cid:durableId="1507331974">
    <w:abstractNumId w:val="1"/>
  </w:num>
  <w:num w:numId="3" w16cid:durableId="425464490">
    <w:abstractNumId w:val="5"/>
  </w:num>
  <w:num w:numId="4" w16cid:durableId="1645620423">
    <w:abstractNumId w:val="3"/>
  </w:num>
  <w:num w:numId="5" w16cid:durableId="955062162">
    <w:abstractNumId w:val="0"/>
  </w:num>
  <w:num w:numId="6" w16cid:durableId="103396309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removePersonalInformation/>
  <w:removeDateAndTime/>
  <w:displayBackgroundShap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ocumentProtection w:edit="readOnly" w:formatting="1" w:enforcement="0"/>
  <w:defaultTabStop w:val="720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56CF1"/>
    <w:rsid w:val="00000073"/>
    <w:rsid w:val="0000075D"/>
    <w:rsid w:val="00004582"/>
    <w:rsid w:val="00005177"/>
    <w:rsid w:val="00005194"/>
    <w:rsid w:val="000055D8"/>
    <w:rsid w:val="00006B79"/>
    <w:rsid w:val="00006CE6"/>
    <w:rsid w:val="00016D72"/>
    <w:rsid w:val="00022116"/>
    <w:rsid w:val="00022836"/>
    <w:rsid w:val="000310CA"/>
    <w:rsid w:val="000316B3"/>
    <w:rsid w:val="00042AAA"/>
    <w:rsid w:val="00042D42"/>
    <w:rsid w:val="00045031"/>
    <w:rsid w:val="00046EE3"/>
    <w:rsid w:val="00055BC9"/>
    <w:rsid w:val="000572A3"/>
    <w:rsid w:val="00057556"/>
    <w:rsid w:val="000607D0"/>
    <w:rsid w:val="000621BC"/>
    <w:rsid w:val="00062A02"/>
    <w:rsid w:val="00063CA3"/>
    <w:rsid w:val="00063D6F"/>
    <w:rsid w:val="00064027"/>
    <w:rsid w:val="00064553"/>
    <w:rsid w:val="00064D39"/>
    <w:rsid w:val="00071D3B"/>
    <w:rsid w:val="00075F46"/>
    <w:rsid w:val="00080094"/>
    <w:rsid w:val="00081C3B"/>
    <w:rsid w:val="00086C90"/>
    <w:rsid w:val="000877A4"/>
    <w:rsid w:val="00090306"/>
    <w:rsid w:val="00090532"/>
    <w:rsid w:val="000A00D7"/>
    <w:rsid w:val="000A1874"/>
    <w:rsid w:val="000A3095"/>
    <w:rsid w:val="000A33A4"/>
    <w:rsid w:val="000A4D09"/>
    <w:rsid w:val="000A71AE"/>
    <w:rsid w:val="000A7FC6"/>
    <w:rsid w:val="000B341E"/>
    <w:rsid w:val="000B6FC8"/>
    <w:rsid w:val="000C3643"/>
    <w:rsid w:val="000D028E"/>
    <w:rsid w:val="000D0479"/>
    <w:rsid w:val="000D2BCD"/>
    <w:rsid w:val="000D2DE6"/>
    <w:rsid w:val="000E14F0"/>
    <w:rsid w:val="000E1F91"/>
    <w:rsid w:val="000E5A21"/>
    <w:rsid w:val="000F4354"/>
    <w:rsid w:val="000F5858"/>
    <w:rsid w:val="000F6084"/>
    <w:rsid w:val="000F7BA6"/>
    <w:rsid w:val="00100BBF"/>
    <w:rsid w:val="001029D6"/>
    <w:rsid w:val="00105E79"/>
    <w:rsid w:val="00116AAA"/>
    <w:rsid w:val="00117F67"/>
    <w:rsid w:val="00117F6A"/>
    <w:rsid w:val="00130350"/>
    <w:rsid w:val="001349B4"/>
    <w:rsid w:val="00135C66"/>
    <w:rsid w:val="00137C3A"/>
    <w:rsid w:val="00141722"/>
    <w:rsid w:val="00147234"/>
    <w:rsid w:val="00150DB8"/>
    <w:rsid w:val="00152B5E"/>
    <w:rsid w:val="001649E7"/>
    <w:rsid w:val="00165154"/>
    <w:rsid w:val="001767BD"/>
    <w:rsid w:val="001822C3"/>
    <w:rsid w:val="00185CA8"/>
    <w:rsid w:val="001913F3"/>
    <w:rsid w:val="00194A98"/>
    <w:rsid w:val="00194BB2"/>
    <w:rsid w:val="00195F04"/>
    <w:rsid w:val="001962E7"/>
    <w:rsid w:val="00196D3D"/>
    <w:rsid w:val="00196F06"/>
    <w:rsid w:val="00197602"/>
    <w:rsid w:val="001A67EE"/>
    <w:rsid w:val="001A72BF"/>
    <w:rsid w:val="001B1289"/>
    <w:rsid w:val="001B4F8F"/>
    <w:rsid w:val="001C0716"/>
    <w:rsid w:val="001C3A13"/>
    <w:rsid w:val="001C3DFE"/>
    <w:rsid w:val="001C550E"/>
    <w:rsid w:val="001C5C6C"/>
    <w:rsid w:val="001C77E1"/>
    <w:rsid w:val="001D26EE"/>
    <w:rsid w:val="001F11FC"/>
    <w:rsid w:val="001F2684"/>
    <w:rsid w:val="001F6F71"/>
    <w:rsid w:val="001F7C3D"/>
    <w:rsid w:val="002107E5"/>
    <w:rsid w:val="002145E6"/>
    <w:rsid w:val="002169D6"/>
    <w:rsid w:val="00217134"/>
    <w:rsid w:val="0021786E"/>
    <w:rsid w:val="002255B0"/>
    <w:rsid w:val="00225FFB"/>
    <w:rsid w:val="002277A7"/>
    <w:rsid w:val="0023025C"/>
    <w:rsid w:val="00230260"/>
    <w:rsid w:val="002360E4"/>
    <w:rsid w:val="00242E21"/>
    <w:rsid w:val="00250572"/>
    <w:rsid w:val="00253325"/>
    <w:rsid w:val="00255E3F"/>
    <w:rsid w:val="00257C92"/>
    <w:rsid w:val="0026098F"/>
    <w:rsid w:val="0026299A"/>
    <w:rsid w:val="00265DDD"/>
    <w:rsid w:val="00266D88"/>
    <w:rsid w:val="002719D0"/>
    <w:rsid w:val="002725CB"/>
    <w:rsid w:val="00275469"/>
    <w:rsid w:val="002760F1"/>
    <w:rsid w:val="0027714A"/>
    <w:rsid w:val="00280A9C"/>
    <w:rsid w:val="00282E9E"/>
    <w:rsid w:val="00283376"/>
    <w:rsid w:val="00291A1B"/>
    <w:rsid w:val="002939C4"/>
    <w:rsid w:val="00293B3A"/>
    <w:rsid w:val="002942A0"/>
    <w:rsid w:val="002961FB"/>
    <w:rsid w:val="002A0D52"/>
    <w:rsid w:val="002A3FEB"/>
    <w:rsid w:val="002A5C1C"/>
    <w:rsid w:val="002B1D12"/>
    <w:rsid w:val="002B23A0"/>
    <w:rsid w:val="002B4D16"/>
    <w:rsid w:val="002B4FC2"/>
    <w:rsid w:val="002B51FB"/>
    <w:rsid w:val="002B5555"/>
    <w:rsid w:val="002C2EFB"/>
    <w:rsid w:val="002C590B"/>
    <w:rsid w:val="002D638F"/>
    <w:rsid w:val="002D68C5"/>
    <w:rsid w:val="002D6CCD"/>
    <w:rsid w:val="002E1A23"/>
    <w:rsid w:val="002E390F"/>
    <w:rsid w:val="002E3F78"/>
    <w:rsid w:val="002E4D88"/>
    <w:rsid w:val="002E60D1"/>
    <w:rsid w:val="00301B24"/>
    <w:rsid w:val="00304D92"/>
    <w:rsid w:val="00310557"/>
    <w:rsid w:val="003109B9"/>
    <w:rsid w:val="00316D7D"/>
    <w:rsid w:val="003311A9"/>
    <w:rsid w:val="003372D3"/>
    <w:rsid w:val="00342084"/>
    <w:rsid w:val="00344973"/>
    <w:rsid w:val="003512F9"/>
    <w:rsid w:val="0035228A"/>
    <w:rsid w:val="00353096"/>
    <w:rsid w:val="003544FE"/>
    <w:rsid w:val="00357AF7"/>
    <w:rsid w:val="00360680"/>
    <w:rsid w:val="00361BCD"/>
    <w:rsid w:val="003759B2"/>
    <w:rsid w:val="00375C57"/>
    <w:rsid w:val="00380C03"/>
    <w:rsid w:val="00381A55"/>
    <w:rsid w:val="003824F2"/>
    <w:rsid w:val="00384B44"/>
    <w:rsid w:val="00386BF6"/>
    <w:rsid w:val="00387152"/>
    <w:rsid w:val="00391CAB"/>
    <w:rsid w:val="00397A94"/>
    <w:rsid w:val="003A1C23"/>
    <w:rsid w:val="003A46AA"/>
    <w:rsid w:val="003A6FE7"/>
    <w:rsid w:val="003B0D5F"/>
    <w:rsid w:val="003B3B9E"/>
    <w:rsid w:val="003B3C98"/>
    <w:rsid w:val="003B729F"/>
    <w:rsid w:val="003C19C5"/>
    <w:rsid w:val="003C333F"/>
    <w:rsid w:val="003D0183"/>
    <w:rsid w:val="003D0AA8"/>
    <w:rsid w:val="003D23B8"/>
    <w:rsid w:val="003D3630"/>
    <w:rsid w:val="003E60EE"/>
    <w:rsid w:val="003F1325"/>
    <w:rsid w:val="003F345A"/>
    <w:rsid w:val="003F3F03"/>
    <w:rsid w:val="003F4DAD"/>
    <w:rsid w:val="00404EF2"/>
    <w:rsid w:val="00407E76"/>
    <w:rsid w:val="00411DEB"/>
    <w:rsid w:val="00413AD3"/>
    <w:rsid w:val="004144DE"/>
    <w:rsid w:val="004162EB"/>
    <w:rsid w:val="00421163"/>
    <w:rsid w:val="00421808"/>
    <w:rsid w:val="00422087"/>
    <w:rsid w:val="00426380"/>
    <w:rsid w:val="004306A9"/>
    <w:rsid w:val="00436FC8"/>
    <w:rsid w:val="00445529"/>
    <w:rsid w:val="00447468"/>
    <w:rsid w:val="0045312E"/>
    <w:rsid w:val="004539D6"/>
    <w:rsid w:val="00461989"/>
    <w:rsid w:val="00461F90"/>
    <w:rsid w:val="00462036"/>
    <w:rsid w:val="004673FE"/>
    <w:rsid w:val="004674F2"/>
    <w:rsid w:val="00472773"/>
    <w:rsid w:val="004748E7"/>
    <w:rsid w:val="00480BB6"/>
    <w:rsid w:val="004838EC"/>
    <w:rsid w:val="00484C6D"/>
    <w:rsid w:val="00484DFC"/>
    <w:rsid w:val="0048530D"/>
    <w:rsid w:val="00490388"/>
    <w:rsid w:val="0049086D"/>
    <w:rsid w:val="00494AD0"/>
    <w:rsid w:val="004A0F1B"/>
    <w:rsid w:val="004A2475"/>
    <w:rsid w:val="004A2B08"/>
    <w:rsid w:val="004A48A6"/>
    <w:rsid w:val="004B1B63"/>
    <w:rsid w:val="004C5B96"/>
    <w:rsid w:val="004D1192"/>
    <w:rsid w:val="004D25FB"/>
    <w:rsid w:val="004D6308"/>
    <w:rsid w:val="004E22E0"/>
    <w:rsid w:val="004E32D0"/>
    <w:rsid w:val="004E6CA8"/>
    <w:rsid w:val="004E6CC6"/>
    <w:rsid w:val="004F0BB1"/>
    <w:rsid w:val="004F39C5"/>
    <w:rsid w:val="004F52B4"/>
    <w:rsid w:val="00500F5E"/>
    <w:rsid w:val="005038FB"/>
    <w:rsid w:val="00510371"/>
    <w:rsid w:val="00512356"/>
    <w:rsid w:val="00515A83"/>
    <w:rsid w:val="00517A18"/>
    <w:rsid w:val="00520732"/>
    <w:rsid w:val="00523A04"/>
    <w:rsid w:val="005249C4"/>
    <w:rsid w:val="005271F4"/>
    <w:rsid w:val="005278FA"/>
    <w:rsid w:val="00530CC6"/>
    <w:rsid w:val="005315C6"/>
    <w:rsid w:val="005330E9"/>
    <w:rsid w:val="00536516"/>
    <w:rsid w:val="0053787C"/>
    <w:rsid w:val="005467A9"/>
    <w:rsid w:val="005503F1"/>
    <w:rsid w:val="00556378"/>
    <w:rsid w:val="00556CF1"/>
    <w:rsid w:val="00557171"/>
    <w:rsid w:val="00563232"/>
    <w:rsid w:val="005636C8"/>
    <w:rsid w:val="00565E5E"/>
    <w:rsid w:val="00567A25"/>
    <w:rsid w:val="00567B0B"/>
    <w:rsid w:val="005747C8"/>
    <w:rsid w:val="0057582A"/>
    <w:rsid w:val="0058090F"/>
    <w:rsid w:val="005815D4"/>
    <w:rsid w:val="00587444"/>
    <w:rsid w:val="0059178E"/>
    <w:rsid w:val="00593833"/>
    <w:rsid w:val="005948CF"/>
    <w:rsid w:val="00595CD1"/>
    <w:rsid w:val="005A4015"/>
    <w:rsid w:val="005A415F"/>
    <w:rsid w:val="005B39E4"/>
    <w:rsid w:val="005B3C38"/>
    <w:rsid w:val="005B5D6E"/>
    <w:rsid w:val="005B6516"/>
    <w:rsid w:val="005C197E"/>
    <w:rsid w:val="005C26C1"/>
    <w:rsid w:val="005C3E25"/>
    <w:rsid w:val="005C6601"/>
    <w:rsid w:val="005D0FB5"/>
    <w:rsid w:val="005D1F4E"/>
    <w:rsid w:val="005D4CD7"/>
    <w:rsid w:val="005E427D"/>
    <w:rsid w:val="005E54B3"/>
    <w:rsid w:val="005E6B81"/>
    <w:rsid w:val="005F1E86"/>
    <w:rsid w:val="005F1FE7"/>
    <w:rsid w:val="00604CF1"/>
    <w:rsid w:val="00607BAB"/>
    <w:rsid w:val="006146F2"/>
    <w:rsid w:val="00621D1B"/>
    <w:rsid w:val="00624D17"/>
    <w:rsid w:val="00624FC0"/>
    <w:rsid w:val="00625F8F"/>
    <w:rsid w:val="0063241C"/>
    <w:rsid w:val="006348F0"/>
    <w:rsid w:val="00634A33"/>
    <w:rsid w:val="006370D1"/>
    <w:rsid w:val="00637D57"/>
    <w:rsid w:val="00641F5C"/>
    <w:rsid w:val="006555F3"/>
    <w:rsid w:val="00655D54"/>
    <w:rsid w:val="006578A1"/>
    <w:rsid w:val="00660457"/>
    <w:rsid w:val="00665826"/>
    <w:rsid w:val="0066622D"/>
    <w:rsid w:val="006753DF"/>
    <w:rsid w:val="00680AD4"/>
    <w:rsid w:val="00681543"/>
    <w:rsid w:val="00681887"/>
    <w:rsid w:val="0069257A"/>
    <w:rsid w:val="00693966"/>
    <w:rsid w:val="006967CD"/>
    <w:rsid w:val="006A18F9"/>
    <w:rsid w:val="006A261A"/>
    <w:rsid w:val="006A2ABB"/>
    <w:rsid w:val="006A356A"/>
    <w:rsid w:val="006A7886"/>
    <w:rsid w:val="006B0A5E"/>
    <w:rsid w:val="006B1E94"/>
    <w:rsid w:val="006B48D1"/>
    <w:rsid w:val="006B669B"/>
    <w:rsid w:val="006C4772"/>
    <w:rsid w:val="006D2642"/>
    <w:rsid w:val="006D319A"/>
    <w:rsid w:val="006D3892"/>
    <w:rsid w:val="006E00B7"/>
    <w:rsid w:val="006E1209"/>
    <w:rsid w:val="006E3B0A"/>
    <w:rsid w:val="006E3B2D"/>
    <w:rsid w:val="006E45D0"/>
    <w:rsid w:val="006F190E"/>
    <w:rsid w:val="006F2050"/>
    <w:rsid w:val="006F3735"/>
    <w:rsid w:val="006F7F9C"/>
    <w:rsid w:val="00705BA2"/>
    <w:rsid w:val="00706C1F"/>
    <w:rsid w:val="00712F93"/>
    <w:rsid w:val="007141F5"/>
    <w:rsid w:val="00714583"/>
    <w:rsid w:val="00716242"/>
    <w:rsid w:val="007170F9"/>
    <w:rsid w:val="00720F65"/>
    <w:rsid w:val="007311D3"/>
    <w:rsid w:val="00731DAB"/>
    <w:rsid w:val="0073399C"/>
    <w:rsid w:val="00735D0B"/>
    <w:rsid w:val="00736064"/>
    <w:rsid w:val="00741D7B"/>
    <w:rsid w:val="00742119"/>
    <w:rsid w:val="007439AA"/>
    <w:rsid w:val="007465E2"/>
    <w:rsid w:val="00747BB9"/>
    <w:rsid w:val="007507E9"/>
    <w:rsid w:val="00752EDE"/>
    <w:rsid w:val="00753F52"/>
    <w:rsid w:val="00756F40"/>
    <w:rsid w:val="007576DE"/>
    <w:rsid w:val="0076416B"/>
    <w:rsid w:val="0076423F"/>
    <w:rsid w:val="007648CA"/>
    <w:rsid w:val="00766619"/>
    <w:rsid w:val="007707A7"/>
    <w:rsid w:val="00775106"/>
    <w:rsid w:val="007754AA"/>
    <w:rsid w:val="007756C9"/>
    <w:rsid w:val="00777471"/>
    <w:rsid w:val="00777567"/>
    <w:rsid w:val="00782862"/>
    <w:rsid w:val="007844DC"/>
    <w:rsid w:val="007860E9"/>
    <w:rsid w:val="007913A6"/>
    <w:rsid w:val="00794086"/>
    <w:rsid w:val="00794959"/>
    <w:rsid w:val="00795D02"/>
    <w:rsid w:val="00796FFC"/>
    <w:rsid w:val="0079724D"/>
    <w:rsid w:val="007A0209"/>
    <w:rsid w:val="007A350C"/>
    <w:rsid w:val="007A36CC"/>
    <w:rsid w:val="007A400B"/>
    <w:rsid w:val="007A5BA3"/>
    <w:rsid w:val="007A5D06"/>
    <w:rsid w:val="007A69AA"/>
    <w:rsid w:val="007B031D"/>
    <w:rsid w:val="007B0A4B"/>
    <w:rsid w:val="007B78BA"/>
    <w:rsid w:val="007C145C"/>
    <w:rsid w:val="007C161D"/>
    <w:rsid w:val="007C2191"/>
    <w:rsid w:val="007C4B6B"/>
    <w:rsid w:val="007C55A1"/>
    <w:rsid w:val="007C7435"/>
    <w:rsid w:val="007D53D5"/>
    <w:rsid w:val="007E00EE"/>
    <w:rsid w:val="007E1B0F"/>
    <w:rsid w:val="007E1CB4"/>
    <w:rsid w:val="007E3C8A"/>
    <w:rsid w:val="007E3E64"/>
    <w:rsid w:val="007E4FF3"/>
    <w:rsid w:val="007F31B0"/>
    <w:rsid w:val="007F6566"/>
    <w:rsid w:val="00803740"/>
    <w:rsid w:val="0080449D"/>
    <w:rsid w:val="008057D6"/>
    <w:rsid w:val="00807EDA"/>
    <w:rsid w:val="00811DE6"/>
    <w:rsid w:val="0082320F"/>
    <w:rsid w:val="0082458B"/>
    <w:rsid w:val="00827D20"/>
    <w:rsid w:val="00830282"/>
    <w:rsid w:val="0083293E"/>
    <w:rsid w:val="008423EA"/>
    <w:rsid w:val="00844CFB"/>
    <w:rsid w:val="00844DBD"/>
    <w:rsid w:val="00846FE7"/>
    <w:rsid w:val="00850F91"/>
    <w:rsid w:val="0085122A"/>
    <w:rsid w:val="00853311"/>
    <w:rsid w:val="0085386A"/>
    <w:rsid w:val="008554F0"/>
    <w:rsid w:val="00860893"/>
    <w:rsid w:val="008631C0"/>
    <w:rsid w:val="00863CBB"/>
    <w:rsid w:val="00871D38"/>
    <w:rsid w:val="00886576"/>
    <w:rsid w:val="0089286C"/>
    <w:rsid w:val="008A00AA"/>
    <w:rsid w:val="008A3EBD"/>
    <w:rsid w:val="008A400A"/>
    <w:rsid w:val="008A4536"/>
    <w:rsid w:val="008A480E"/>
    <w:rsid w:val="008A6199"/>
    <w:rsid w:val="008A6EB0"/>
    <w:rsid w:val="008B1FCC"/>
    <w:rsid w:val="008C0938"/>
    <w:rsid w:val="008C4D5B"/>
    <w:rsid w:val="008C571B"/>
    <w:rsid w:val="008C6680"/>
    <w:rsid w:val="008D0DA3"/>
    <w:rsid w:val="008D1722"/>
    <w:rsid w:val="008E073C"/>
    <w:rsid w:val="008E1223"/>
    <w:rsid w:val="008E1F4B"/>
    <w:rsid w:val="008E24EA"/>
    <w:rsid w:val="008E2AB2"/>
    <w:rsid w:val="008E4C7A"/>
    <w:rsid w:val="008E4E8B"/>
    <w:rsid w:val="008F20A4"/>
    <w:rsid w:val="008F4CDC"/>
    <w:rsid w:val="008F506B"/>
    <w:rsid w:val="00900661"/>
    <w:rsid w:val="00900E15"/>
    <w:rsid w:val="00902228"/>
    <w:rsid w:val="0090329F"/>
    <w:rsid w:val="009039E7"/>
    <w:rsid w:val="009063C8"/>
    <w:rsid w:val="00907FA5"/>
    <w:rsid w:val="0091195A"/>
    <w:rsid w:val="009128B5"/>
    <w:rsid w:val="00913BCE"/>
    <w:rsid w:val="00916168"/>
    <w:rsid w:val="00916B42"/>
    <w:rsid w:val="00922940"/>
    <w:rsid w:val="00925602"/>
    <w:rsid w:val="00926274"/>
    <w:rsid w:val="009360D1"/>
    <w:rsid w:val="00941DCC"/>
    <w:rsid w:val="009437CD"/>
    <w:rsid w:val="0094696C"/>
    <w:rsid w:val="009508E1"/>
    <w:rsid w:val="009521EB"/>
    <w:rsid w:val="0095346C"/>
    <w:rsid w:val="00956A8C"/>
    <w:rsid w:val="00957C29"/>
    <w:rsid w:val="00970A18"/>
    <w:rsid w:val="00972B4B"/>
    <w:rsid w:val="00973293"/>
    <w:rsid w:val="00977C59"/>
    <w:rsid w:val="00986EC2"/>
    <w:rsid w:val="00991818"/>
    <w:rsid w:val="00994F97"/>
    <w:rsid w:val="00996B1A"/>
    <w:rsid w:val="009A49BA"/>
    <w:rsid w:val="009B0B84"/>
    <w:rsid w:val="009B75CD"/>
    <w:rsid w:val="009C16B9"/>
    <w:rsid w:val="009C569B"/>
    <w:rsid w:val="009C7095"/>
    <w:rsid w:val="009C726B"/>
    <w:rsid w:val="009D0479"/>
    <w:rsid w:val="009D31AE"/>
    <w:rsid w:val="009D4EF6"/>
    <w:rsid w:val="009D5798"/>
    <w:rsid w:val="009D5801"/>
    <w:rsid w:val="009D61A8"/>
    <w:rsid w:val="009D6518"/>
    <w:rsid w:val="009D6ADB"/>
    <w:rsid w:val="009D7014"/>
    <w:rsid w:val="009D7D88"/>
    <w:rsid w:val="009E6F5D"/>
    <w:rsid w:val="009F19E9"/>
    <w:rsid w:val="009F6124"/>
    <w:rsid w:val="009F630D"/>
    <w:rsid w:val="00A00A10"/>
    <w:rsid w:val="00A00EB9"/>
    <w:rsid w:val="00A015A1"/>
    <w:rsid w:val="00A0390B"/>
    <w:rsid w:val="00A04849"/>
    <w:rsid w:val="00A06950"/>
    <w:rsid w:val="00A1020E"/>
    <w:rsid w:val="00A2068B"/>
    <w:rsid w:val="00A2399E"/>
    <w:rsid w:val="00A2471E"/>
    <w:rsid w:val="00A348DD"/>
    <w:rsid w:val="00A36E88"/>
    <w:rsid w:val="00A46066"/>
    <w:rsid w:val="00A464E3"/>
    <w:rsid w:val="00A479FE"/>
    <w:rsid w:val="00A50169"/>
    <w:rsid w:val="00A8033B"/>
    <w:rsid w:val="00A80600"/>
    <w:rsid w:val="00A956C3"/>
    <w:rsid w:val="00AA1838"/>
    <w:rsid w:val="00AA3ECE"/>
    <w:rsid w:val="00AB2A65"/>
    <w:rsid w:val="00AC01C6"/>
    <w:rsid w:val="00AC25D5"/>
    <w:rsid w:val="00AC6088"/>
    <w:rsid w:val="00AC6FB1"/>
    <w:rsid w:val="00AD1ECC"/>
    <w:rsid w:val="00AD2DE0"/>
    <w:rsid w:val="00AD2E65"/>
    <w:rsid w:val="00AD3F2C"/>
    <w:rsid w:val="00AD785D"/>
    <w:rsid w:val="00AE066A"/>
    <w:rsid w:val="00AE0E83"/>
    <w:rsid w:val="00AE5433"/>
    <w:rsid w:val="00AE5BA8"/>
    <w:rsid w:val="00AE70BA"/>
    <w:rsid w:val="00AF0F85"/>
    <w:rsid w:val="00AF56E0"/>
    <w:rsid w:val="00B04485"/>
    <w:rsid w:val="00B11AA1"/>
    <w:rsid w:val="00B15016"/>
    <w:rsid w:val="00B15903"/>
    <w:rsid w:val="00B23792"/>
    <w:rsid w:val="00B23D33"/>
    <w:rsid w:val="00B23ED2"/>
    <w:rsid w:val="00B25808"/>
    <w:rsid w:val="00B31571"/>
    <w:rsid w:val="00B32B77"/>
    <w:rsid w:val="00B333EE"/>
    <w:rsid w:val="00B34BDE"/>
    <w:rsid w:val="00B417BE"/>
    <w:rsid w:val="00B47360"/>
    <w:rsid w:val="00B5536E"/>
    <w:rsid w:val="00B601B5"/>
    <w:rsid w:val="00B62BE5"/>
    <w:rsid w:val="00B63F9E"/>
    <w:rsid w:val="00B64F07"/>
    <w:rsid w:val="00B655F5"/>
    <w:rsid w:val="00B664EB"/>
    <w:rsid w:val="00B70ADC"/>
    <w:rsid w:val="00B75512"/>
    <w:rsid w:val="00B75EA7"/>
    <w:rsid w:val="00B832D1"/>
    <w:rsid w:val="00B91C9B"/>
    <w:rsid w:val="00B91D88"/>
    <w:rsid w:val="00B9644B"/>
    <w:rsid w:val="00B97C2C"/>
    <w:rsid w:val="00B97E24"/>
    <w:rsid w:val="00B97EE8"/>
    <w:rsid w:val="00BA1443"/>
    <w:rsid w:val="00BA408A"/>
    <w:rsid w:val="00BA4937"/>
    <w:rsid w:val="00BB1706"/>
    <w:rsid w:val="00BB6F49"/>
    <w:rsid w:val="00BB7555"/>
    <w:rsid w:val="00BC1E95"/>
    <w:rsid w:val="00BC3F85"/>
    <w:rsid w:val="00BC5D71"/>
    <w:rsid w:val="00BD288B"/>
    <w:rsid w:val="00BD4025"/>
    <w:rsid w:val="00BD5803"/>
    <w:rsid w:val="00BE36EE"/>
    <w:rsid w:val="00BF2416"/>
    <w:rsid w:val="00BF5D37"/>
    <w:rsid w:val="00C0389F"/>
    <w:rsid w:val="00C040F0"/>
    <w:rsid w:val="00C069A2"/>
    <w:rsid w:val="00C12BAA"/>
    <w:rsid w:val="00C1626B"/>
    <w:rsid w:val="00C2119F"/>
    <w:rsid w:val="00C22165"/>
    <w:rsid w:val="00C2216D"/>
    <w:rsid w:val="00C2521B"/>
    <w:rsid w:val="00C259F9"/>
    <w:rsid w:val="00C26469"/>
    <w:rsid w:val="00C32D7D"/>
    <w:rsid w:val="00C35B1D"/>
    <w:rsid w:val="00C36D9E"/>
    <w:rsid w:val="00C419DC"/>
    <w:rsid w:val="00C43E35"/>
    <w:rsid w:val="00C4634A"/>
    <w:rsid w:val="00C47E3E"/>
    <w:rsid w:val="00C619F3"/>
    <w:rsid w:val="00C620FD"/>
    <w:rsid w:val="00C63DC5"/>
    <w:rsid w:val="00C650CD"/>
    <w:rsid w:val="00C65781"/>
    <w:rsid w:val="00C672DB"/>
    <w:rsid w:val="00C74251"/>
    <w:rsid w:val="00C750B9"/>
    <w:rsid w:val="00C76A2F"/>
    <w:rsid w:val="00C77147"/>
    <w:rsid w:val="00C775F1"/>
    <w:rsid w:val="00C912A7"/>
    <w:rsid w:val="00CA0AAB"/>
    <w:rsid w:val="00CA3631"/>
    <w:rsid w:val="00CA52F0"/>
    <w:rsid w:val="00CA5E38"/>
    <w:rsid w:val="00CB06E8"/>
    <w:rsid w:val="00CB0BE0"/>
    <w:rsid w:val="00CB102A"/>
    <w:rsid w:val="00CB29FF"/>
    <w:rsid w:val="00CC4C76"/>
    <w:rsid w:val="00CC577D"/>
    <w:rsid w:val="00CC6F33"/>
    <w:rsid w:val="00CC73CC"/>
    <w:rsid w:val="00CC75E9"/>
    <w:rsid w:val="00CD06BD"/>
    <w:rsid w:val="00CD649F"/>
    <w:rsid w:val="00CE23DC"/>
    <w:rsid w:val="00CE276E"/>
    <w:rsid w:val="00CE7098"/>
    <w:rsid w:val="00CE7FB8"/>
    <w:rsid w:val="00CF0397"/>
    <w:rsid w:val="00CF35BA"/>
    <w:rsid w:val="00CF4EF1"/>
    <w:rsid w:val="00CF5AB2"/>
    <w:rsid w:val="00CF6B1D"/>
    <w:rsid w:val="00CF7DE4"/>
    <w:rsid w:val="00D05378"/>
    <w:rsid w:val="00D0752E"/>
    <w:rsid w:val="00D07E08"/>
    <w:rsid w:val="00D105E3"/>
    <w:rsid w:val="00D14EE3"/>
    <w:rsid w:val="00D154B9"/>
    <w:rsid w:val="00D25056"/>
    <w:rsid w:val="00D25A34"/>
    <w:rsid w:val="00D25BC7"/>
    <w:rsid w:val="00D26011"/>
    <w:rsid w:val="00D262C4"/>
    <w:rsid w:val="00D2686C"/>
    <w:rsid w:val="00D3041D"/>
    <w:rsid w:val="00D30A1B"/>
    <w:rsid w:val="00D43C89"/>
    <w:rsid w:val="00D4442B"/>
    <w:rsid w:val="00D46AC3"/>
    <w:rsid w:val="00D51CE2"/>
    <w:rsid w:val="00D55FE5"/>
    <w:rsid w:val="00D56D8D"/>
    <w:rsid w:val="00D6553B"/>
    <w:rsid w:val="00D661F9"/>
    <w:rsid w:val="00D70344"/>
    <w:rsid w:val="00D70E6B"/>
    <w:rsid w:val="00D710CF"/>
    <w:rsid w:val="00D76D5F"/>
    <w:rsid w:val="00D80F87"/>
    <w:rsid w:val="00D81FDB"/>
    <w:rsid w:val="00D87820"/>
    <w:rsid w:val="00D9127A"/>
    <w:rsid w:val="00D93154"/>
    <w:rsid w:val="00DA3E0A"/>
    <w:rsid w:val="00DA773C"/>
    <w:rsid w:val="00DB0E7C"/>
    <w:rsid w:val="00DC68E9"/>
    <w:rsid w:val="00DC71C9"/>
    <w:rsid w:val="00DD277A"/>
    <w:rsid w:val="00DD31B8"/>
    <w:rsid w:val="00DD31D4"/>
    <w:rsid w:val="00DD3501"/>
    <w:rsid w:val="00DD5545"/>
    <w:rsid w:val="00DD55AC"/>
    <w:rsid w:val="00DD5FF7"/>
    <w:rsid w:val="00DD6066"/>
    <w:rsid w:val="00DE2BB3"/>
    <w:rsid w:val="00DE2C41"/>
    <w:rsid w:val="00DE7A21"/>
    <w:rsid w:val="00DF1324"/>
    <w:rsid w:val="00DF4FD1"/>
    <w:rsid w:val="00E026B7"/>
    <w:rsid w:val="00E11F8B"/>
    <w:rsid w:val="00E16BA1"/>
    <w:rsid w:val="00E17514"/>
    <w:rsid w:val="00E267FE"/>
    <w:rsid w:val="00E33DDE"/>
    <w:rsid w:val="00E348F2"/>
    <w:rsid w:val="00E35CF2"/>
    <w:rsid w:val="00E5442D"/>
    <w:rsid w:val="00E60EFC"/>
    <w:rsid w:val="00E617D1"/>
    <w:rsid w:val="00E62CB0"/>
    <w:rsid w:val="00E66564"/>
    <w:rsid w:val="00E66C33"/>
    <w:rsid w:val="00E72498"/>
    <w:rsid w:val="00E7523D"/>
    <w:rsid w:val="00E75E8F"/>
    <w:rsid w:val="00E80085"/>
    <w:rsid w:val="00E81FB1"/>
    <w:rsid w:val="00E82C3D"/>
    <w:rsid w:val="00E87726"/>
    <w:rsid w:val="00E93BC6"/>
    <w:rsid w:val="00E93D07"/>
    <w:rsid w:val="00E96EE0"/>
    <w:rsid w:val="00EB16AF"/>
    <w:rsid w:val="00EB29AE"/>
    <w:rsid w:val="00EB6565"/>
    <w:rsid w:val="00EC6E02"/>
    <w:rsid w:val="00EC73EB"/>
    <w:rsid w:val="00ED3F1F"/>
    <w:rsid w:val="00ED4B70"/>
    <w:rsid w:val="00EE27A9"/>
    <w:rsid w:val="00EF419A"/>
    <w:rsid w:val="00F005ED"/>
    <w:rsid w:val="00F0551D"/>
    <w:rsid w:val="00F05589"/>
    <w:rsid w:val="00F05C77"/>
    <w:rsid w:val="00F06551"/>
    <w:rsid w:val="00F12D04"/>
    <w:rsid w:val="00F169A8"/>
    <w:rsid w:val="00F2017D"/>
    <w:rsid w:val="00F216AE"/>
    <w:rsid w:val="00F21D3B"/>
    <w:rsid w:val="00F22968"/>
    <w:rsid w:val="00F23170"/>
    <w:rsid w:val="00F252B3"/>
    <w:rsid w:val="00F31E67"/>
    <w:rsid w:val="00F34312"/>
    <w:rsid w:val="00F3630A"/>
    <w:rsid w:val="00F4138F"/>
    <w:rsid w:val="00F437D0"/>
    <w:rsid w:val="00F448C3"/>
    <w:rsid w:val="00F50914"/>
    <w:rsid w:val="00F5215A"/>
    <w:rsid w:val="00F535FD"/>
    <w:rsid w:val="00F619D2"/>
    <w:rsid w:val="00F67BD7"/>
    <w:rsid w:val="00F73581"/>
    <w:rsid w:val="00F80474"/>
    <w:rsid w:val="00F8103A"/>
    <w:rsid w:val="00F830A4"/>
    <w:rsid w:val="00F85FD4"/>
    <w:rsid w:val="00F87A58"/>
    <w:rsid w:val="00F96C5E"/>
    <w:rsid w:val="00FA4226"/>
    <w:rsid w:val="00FA749E"/>
    <w:rsid w:val="00FA7FBD"/>
    <w:rsid w:val="00FB238B"/>
    <w:rsid w:val="00FB3686"/>
    <w:rsid w:val="00FB4E35"/>
    <w:rsid w:val="00FB7AD5"/>
    <w:rsid w:val="00FC108E"/>
    <w:rsid w:val="00FC240E"/>
    <w:rsid w:val="00FC3D51"/>
    <w:rsid w:val="00FD32D3"/>
    <w:rsid w:val="00FD45A1"/>
    <w:rsid w:val="00FF25B0"/>
    <w:rsid w:val="00FF3EF8"/>
    <w:rsid w:val="00FF53FE"/>
    <w:rsid w:val="00FF6B3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."/>
  <w:listSeparator w:val=","/>
  <w14:docId w14:val="0ACE73D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57171"/>
    <w:pPr>
      <w:spacing w:before="240" w:after="0"/>
    </w:pPr>
    <w:rPr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F96C5E"/>
    <w:pPr>
      <w:spacing w:before="210"/>
      <w:outlineLvl w:val="0"/>
    </w:pPr>
    <w:rPr>
      <w:rFonts w:asciiTheme="majorHAnsi" w:hAnsiTheme="majorHAnsi"/>
      <w:b/>
      <w:bCs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qFormat/>
    <w:rsid w:val="00A2399E"/>
    <w:pPr>
      <w:outlineLvl w:val="1"/>
    </w:pPr>
    <w:rPr>
      <w:b/>
      <w:bCs/>
      <w:sz w:val="36"/>
      <w:szCs w:val="30"/>
    </w:rPr>
  </w:style>
  <w:style w:type="paragraph" w:styleId="Heading3">
    <w:name w:val="heading 3"/>
    <w:basedOn w:val="Normal"/>
    <w:next w:val="Normal"/>
    <w:link w:val="Heading3Char"/>
    <w:uiPriority w:val="9"/>
    <w:semiHidden/>
    <w:qFormat/>
    <w:rsid w:val="0083293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6E6E6E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976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A2399E"/>
    <w:pPr>
      <w:spacing w:before="100" w:beforeAutospacing="1" w:line="240" w:lineRule="auto"/>
    </w:pPr>
    <w:rPr>
      <w:rFonts w:asciiTheme="majorHAnsi" w:hAnsiTheme="majorHAnsi"/>
      <w:b/>
      <w:color w:val="000000" w:themeColor="text1"/>
      <w:sz w:val="88"/>
      <w:szCs w:val="50"/>
    </w:rPr>
  </w:style>
  <w:style w:type="character" w:customStyle="1" w:styleId="TitleChar">
    <w:name w:val="Title Char"/>
    <w:basedOn w:val="DefaultParagraphFont"/>
    <w:link w:val="Title"/>
    <w:uiPriority w:val="10"/>
    <w:rsid w:val="00A2399E"/>
    <w:rPr>
      <w:rFonts w:asciiTheme="majorHAnsi" w:hAnsiTheme="majorHAnsi"/>
      <w:b/>
      <w:color w:val="000000" w:themeColor="text1"/>
      <w:sz w:val="88"/>
      <w:szCs w:val="50"/>
    </w:rPr>
  </w:style>
  <w:style w:type="paragraph" w:styleId="Subtitle">
    <w:name w:val="Subtitle"/>
    <w:basedOn w:val="Normal"/>
    <w:next w:val="Normal"/>
    <w:link w:val="SubtitleChar"/>
    <w:uiPriority w:val="11"/>
    <w:qFormat/>
    <w:rsid w:val="00A2399E"/>
    <w:pPr>
      <w:spacing w:before="120" w:after="240" w:line="240" w:lineRule="auto"/>
    </w:pPr>
    <w:rPr>
      <w:color w:val="7F7F7F" w:themeColor="text1" w:themeTint="80"/>
      <w:sz w:val="28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A2399E"/>
    <w:rPr>
      <w:color w:val="7F7F7F" w:themeColor="text1" w:themeTint="80"/>
      <w:sz w:val="28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F96C5E"/>
    <w:rPr>
      <w:rFonts w:asciiTheme="majorHAnsi" w:hAnsiTheme="majorHAnsi"/>
      <w:b/>
      <w:bCs/>
      <w:sz w:val="48"/>
      <w:szCs w:val="48"/>
    </w:rPr>
  </w:style>
  <w:style w:type="paragraph" w:customStyle="1" w:styleId="Byline">
    <w:name w:val="Byline"/>
    <w:basedOn w:val="Normal"/>
    <w:qFormat/>
    <w:rsid w:val="00A2399E"/>
    <w:pPr>
      <w:spacing w:before="120"/>
    </w:pPr>
    <w:rPr>
      <w:color w:val="404040" w:themeColor="text1" w:themeTint="BF"/>
    </w:rPr>
  </w:style>
  <w:style w:type="paragraph" w:styleId="NoSpacing">
    <w:name w:val="No Spacing"/>
    <w:uiPriority w:val="1"/>
    <w:qFormat/>
    <w:rsid w:val="002719D0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2719D0"/>
    <w:pPr>
      <w:tabs>
        <w:tab w:val="center" w:pos="4680"/>
        <w:tab w:val="right" w:pos="9360"/>
      </w:tabs>
      <w:spacing w:before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719D0"/>
  </w:style>
  <w:style w:type="paragraph" w:styleId="Footer">
    <w:name w:val="footer"/>
    <w:basedOn w:val="Normal"/>
    <w:link w:val="FooterChar"/>
    <w:uiPriority w:val="99"/>
    <w:rsid w:val="002719D0"/>
    <w:pPr>
      <w:tabs>
        <w:tab w:val="center" w:pos="4680"/>
        <w:tab w:val="right" w:pos="9360"/>
      </w:tabs>
      <w:spacing w:before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370D1"/>
    <w:rPr>
      <w:sz w:val="20"/>
    </w:rPr>
  </w:style>
  <w:style w:type="paragraph" w:customStyle="1" w:styleId="TopicDescription">
    <w:name w:val="Topic Description"/>
    <w:basedOn w:val="Normal"/>
    <w:qFormat/>
    <w:rsid w:val="00A2399E"/>
    <w:pPr>
      <w:spacing w:before="120"/>
      <w:jc w:val="right"/>
    </w:pPr>
    <w:rPr>
      <w:sz w:val="18"/>
      <w:szCs w:val="18"/>
    </w:rPr>
  </w:style>
  <w:style w:type="paragraph" w:customStyle="1" w:styleId="TopicTitle">
    <w:name w:val="Topic Title"/>
    <w:basedOn w:val="Normal"/>
    <w:qFormat/>
    <w:rsid w:val="00F96C5E"/>
    <w:pPr>
      <w:spacing w:before="360"/>
      <w:jc w:val="right"/>
    </w:pPr>
    <w:rPr>
      <w:b/>
      <w:sz w:val="18"/>
    </w:rPr>
  </w:style>
  <w:style w:type="paragraph" w:styleId="TOCHeading">
    <w:name w:val="TOC Heading"/>
    <w:basedOn w:val="Normal"/>
    <w:next w:val="Normal"/>
    <w:uiPriority w:val="39"/>
    <w:qFormat/>
    <w:rsid w:val="007507E9"/>
    <w:pPr>
      <w:spacing w:before="400"/>
      <w:jc w:val="right"/>
    </w:pPr>
    <w:rPr>
      <w:b/>
      <w:sz w:val="18"/>
    </w:rPr>
  </w:style>
  <w:style w:type="paragraph" w:customStyle="1" w:styleId="ObjectAnchor">
    <w:name w:val="Object Anchor"/>
    <w:basedOn w:val="Normal"/>
    <w:qFormat/>
    <w:rsid w:val="00B97E24"/>
    <w:pPr>
      <w:spacing w:before="0"/>
    </w:pPr>
    <w:rPr>
      <w:rFonts w:ascii="AvenirNext LT Pro Light"/>
      <w:noProof/>
      <w:sz w:val="10"/>
    </w:rPr>
  </w:style>
  <w:style w:type="character" w:customStyle="1" w:styleId="Heading2Char">
    <w:name w:val="Heading 2 Char"/>
    <w:basedOn w:val="DefaultParagraphFont"/>
    <w:link w:val="Heading2"/>
    <w:uiPriority w:val="9"/>
    <w:rsid w:val="00A2399E"/>
    <w:rPr>
      <w:b/>
      <w:bCs/>
      <w:sz w:val="36"/>
      <w:szCs w:val="30"/>
    </w:rPr>
  </w:style>
  <w:style w:type="paragraph" w:customStyle="1" w:styleId="IssueInfo">
    <w:name w:val="Issue Info"/>
    <w:basedOn w:val="Normal"/>
    <w:qFormat/>
    <w:rsid w:val="00A2399E"/>
    <w:pPr>
      <w:spacing w:before="0"/>
      <w:jc w:val="right"/>
    </w:pPr>
    <w:rPr>
      <w:color w:val="7F7F7F" w:themeColor="text1" w:themeTint="80"/>
      <w:sz w:val="18"/>
      <w:szCs w:val="16"/>
    </w:rPr>
  </w:style>
  <w:style w:type="character" w:styleId="PlaceholderText">
    <w:name w:val="Placeholder Text"/>
    <w:basedOn w:val="DefaultParagraphFont"/>
    <w:uiPriority w:val="99"/>
    <w:semiHidden/>
    <w:rsid w:val="007844DC"/>
    <w:rPr>
      <w:color w:val="808080"/>
    </w:rPr>
  </w:style>
  <w:style w:type="character" w:customStyle="1" w:styleId="Bold">
    <w:name w:val="Bold"/>
    <w:uiPriority w:val="1"/>
    <w:qFormat/>
    <w:rsid w:val="0080449D"/>
    <w:rPr>
      <w:b/>
    </w:rPr>
  </w:style>
  <w:style w:type="table" w:customStyle="1" w:styleId="GridTable1Light-Accent61">
    <w:name w:val="Grid Table 1 Light - Accent 61"/>
    <w:basedOn w:val="TableNormal"/>
    <w:uiPriority w:val="46"/>
    <w:rsid w:val="005747C8"/>
    <w:pPr>
      <w:spacing w:after="0" w:line="240" w:lineRule="auto"/>
    </w:pPr>
    <w:tblPr>
      <w:tblStyleRowBandSize w:val="1"/>
      <w:tblStyleColBandSize w:val="1"/>
      <w:tblBorders>
        <w:top w:val="single" w:sz="4" w:space="0" w:color="B7B7B7" w:themeColor="accent6" w:themeTint="66"/>
        <w:left w:val="single" w:sz="4" w:space="0" w:color="B7B7B7" w:themeColor="accent6" w:themeTint="66"/>
        <w:bottom w:val="single" w:sz="4" w:space="0" w:color="B7B7B7" w:themeColor="accent6" w:themeTint="66"/>
        <w:right w:val="single" w:sz="4" w:space="0" w:color="B7B7B7" w:themeColor="accent6" w:themeTint="66"/>
        <w:insideH w:val="single" w:sz="4" w:space="0" w:color="B7B7B7" w:themeColor="accent6" w:themeTint="66"/>
        <w:insideV w:val="single" w:sz="4" w:space="0" w:color="B7B7B7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949494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4949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51">
    <w:name w:val="Grid Table 1 Light - Accent 51"/>
    <w:basedOn w:val="TableNormal"/>
    <w:uiPriority w:val="46"/>
    <w:rsid w:val="005747C8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accent5" w:themeTint="66"/>
        <w:left w:val="single" w:sz="4" w:space="0" w:color="BFBFBF" w:themeColor="accent5" w:themeTint="66"/>
        <w:bottom w:val="single" w:sz="4" w:space="0" w:color="BFBFBF" w:themeColor="accent5" w:themeTint="66"/>
        <w:right w:val="single" w:sz="4" w:space="0" w:color="BFBFBF" w:themeColor="accent5" w:themeTint="66"/>
        <w:insideH w:val="single" w:sz="4" w:space="0" w:color="BFBFBF" w:themeColor="accent5" w:themeTint="66"/>
        <w:insideV w:val="single" w:sz="4" w:space="0" w:color="BFBFBF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F9F9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F9F9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1">
    <w:name w:val="Grid Table 1 Light1"/>
    <w:basedOn w:val="TableNormal"/>
    <w:uiPriority w:val="46"/>
    <w:rsid w:val="005747C8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eGridLight1">
    <w:name w:val="Table Grid Light1"/>
    <w:basedOn w:val="TableNormal"/>
    <w:uiPriority w:val="40"/>
    <w:rsid w:val="00731DAB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PlainTable11">
    <w:name w:val="Plain Table 11"/>
    <w:basedOn w:val="TableNormal"/>
    <w:uiPriority w:val="41"/>
    <w:rsid w:val="00731DAB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Hyperlink">
    <w:name w:val="Hyperlink"/>
    <w:basedOn w:val="DefaultParagraphFont"/>
    <w:uiPriority w:val="99"/>
    <w:unhideWhenUsed/>
    <w:rsid w:val="003C19C5"/>
    <w:rPr>
      <w:color w:val="5F5F5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3C19C5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semiHidden/>
    <w:qFormat/>
    <w:rsid w:val="00637D57"/>
    <w:pPr>
      <w:ind w:left="720"/>
      <w:contextualSpacing/>
    </w:pPr>
  </w:style>
  <w:style w:type="paragraph" w:customStyle="1" w:styleId="Default">
    <w:name w:val="Default"/>
    <w:rsid w:val="00567B0B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en-CA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3293E"/>
    <w:rPr>
      <w:rFonts w:asciiTheme="majorHAnsi" w:eastAsiaTheme="majorEastAsia" w:hAnsiTheme="majorHAnsi" w:cstheme="majorBidi"/>
      <w:color w:val="6E6E6E" w:themeColor="accent1" w:themeShade="7F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16BA1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6BA1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B333EE"/>
    <w:rPr>
      <w:color w:val="919191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A33A4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7E3C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CA" w:eastAsia="en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109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6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26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60203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0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44817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359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122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65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71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79514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0069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145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9479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521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407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0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25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68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4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251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56498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313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497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80550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406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012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06031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824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251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55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40127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36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498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31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22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58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7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351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965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525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32807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91364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23257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04060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28600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1575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756070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60776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667315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001031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171011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317193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01861546">
                                                                          <w:marLeft w:val="0"/>
                                                                          <w:marRight w:val="24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1200380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1957424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7558744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5600752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7124305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8059242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318485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7971563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403433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9548261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79235612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6746974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12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76688049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13090387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682665365">
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96388005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271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6393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102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930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36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34692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442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639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16397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854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679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58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21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5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5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45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04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769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075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107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14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01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689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964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100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70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47010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349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767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19399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118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6.emf"/><Relationship Id="rId26" Type="http://schemas.openxmlformats.org/officeDocument/2006/relationships/hyperlink" Target="mailto:macjosa@gmail.com" TargetMode="External"/><Relationship Id="rId21" Type="http://schemas.openxmlformats.org/officeDocument/2006/relationships/hyperlink" Target="https://www.al-anonmaritimes.ca/district9.htm" TargetMode="External"/><Relationship Id="rId34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5.jpeg"/><Relationship Id="rId25" Type="http://schemas.openxmlformats.org/officeDocument/2006/relationships/hyperlink" Target="mailto:macjosa@gmail.com" TargetMode="External"/><Relationship Id="rId33" Type="http://schemas.openxmlformats.org/officeDocument/2006/relationships/hyperlink" Target="mailto:webmaster@area82aa.org" TargetMode="External"/><Relationship Id="rId2" Type="http://schemas.openxmlformats.org/officeDocument/2006/relationships/customXml" Target="../customXml/item2.xml"/><Relationship Id="rId16" Type="http://schemas.openxmlformats.org/officeDocument/2006/relationships/oleObject" Target="embeddings/oleObject1.bin"/><Relationship Id="rId20" Type="http://schemas.openxmlformats.org/officeDocument/2006/relationships/hyperlink" Target="https://al-anon.org/newcomers/teen-corner-alateen/" TargetMode="External"/><Relationship Id="rId29" Type="http://schemas.openxmlformats.org/officeDocument/2006/relationships/hyperlink" Target="mailto:secretary@area82aa.org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24" Type="http://schemas.openxmlformats.org/officeDocument/2006/relationships/hyperlink" Target="mailto:susanroberts40@hotmail.com" TargetMode="External"/><Relationship Id="rId32" Type="http://schemas.openxmlformats.org/officeDocument/2006/relationships/hyperlink" Target="mailto:ns_archivist@area82aa.org" TargetMode="External"/><Relationship Id="rId37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4.emf"/><Relationship Id="rId23" Type="http://schemas.openxmlformats.org/officeDocument/2006/relationships/hyperlink" Target="mailto:peter.marshe@yahoo.com" TargetMode="External"/><Relationship Id="rId28" Type="http://schemas.openxmlformats.org/officeDocument/2006/relationships/hyperlink" Target="mailto:chair@area82aa.org" TargetMode="External"/><Relationship Id="rId36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oleObject" Target="embeddings/oleObject2.bin"/><Relationship Id="rId31" Type="http://schemas.openxmlformats.org/officeDocument/2006/relationships/hyperlink" Target="mailto:alt_gsd@area82aa.org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macjosa@gmail.com" TargetMode="External"/><Relationship Id="rId22" Type="http://schemas.openxmlformats.org/officeDocument/2006/relationships/image" Target="media/image7.jpeg"/><Relationship Id="rId27" Type="http://schemas.openxmlformats.org/officeDocument/2006/relationships/hyperlink" Target="mailto:gsd@area82aa.org" TargetMode="External"/><Relationship Id="rId30" Type="http://schemas.openxmlformats.org/officeDocument/2006/relationships/hyperlink" Target="mailto:treasurer@area82aa.org" TargetMode="External"/><Relationship Id="rId35" Type="http://schemas.openxmlformats.org/officeDocument/2006/relationships/footer" Target="footer2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asil\AppData\Roaming\Microsoft\Templates\Corporate%20newsletter.dotx" TargetMode="External"/></Relationships>
</file>

<file path=word/theme/theme1.xml><?xml version="1.0" encoding="utf-8"?>
<a:theme xmlns:a="http://schemas.openxmlformats.org/drawingml/2006/main" name="Office Theme">
  <a:themeElements>
    <a:clrScheme name="Grayscale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Custom 33">
      <a:majorFont>
        <a:latin typeface="Century Gothic"/>
        <a:ea typeface=""/>
        <a:cs typeface=""/>
      </a:majorFont>
      <a:minorFont>
        <a:latin typeface="Avenir Next LT Pro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426e97fa315356fffbdcd9876fe988c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14b8f0def80e6d70ce3def20c90759ae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3943A476-DBD4-4095-B4B4-5B2E4C7C655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21B4B79-11E8-4E75-9E08-249C947607A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64253E5-DB9B-40F4-AC3D-C3E1B293CE8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F3DFBE9-EB66-4012-8ED2-DD79AFCC13D7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Corporate newsletter</Template>
  <TotalTime>0</TotalTime>
  <Pages>10</Pages>
  <Words>983</Words>
  <Characters>5605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6575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2024-03-31T14:41:00Z</dcterms:created>
  <dcterms:modified xsi:type="dcterms:W3CDTF">2024-03-31T15:23:00Z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